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C69A0" w14:textId="77777777" w:rsidR="00502942" w:rsidRPr="00502942" w:rsidRDefault="00502942" w:rsidP="006F6678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14:paraId="3EFD05C7" w14:textId="77777777" w:rsidR="00DF0339" w:rsidRPr="008D6FCA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</w:t>
      </w:r>
      <w:r w:rsidR="003B1ECD" w:rsidRPr="008D6FCA">
        <w:rPr>
          <w:rFonts w:ascii="Albertus" w:hAnsi="Albertus" w:cs="Arial"/>
          <w:b/>
          <w:sz w:val="76"/>
          <w:szCs w:val="76"/>
        </w:rPr>
        <w:t>YBER MEDICAL UNIVERSITY</w:t>
      </w:r>
    </w:p>
    <w:p w14:paraId="0BD37771" w14:textId="77777777" w:rsidR="00DF0339" w:rsidRDefault="00DF0339" w:rsidP="00DF0339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7230AADF" wp14:editId="5018251F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99DCDA" w14:textId="77777777" w:rsidR="00DF0339" w:rsidRPr="008D6FCA" w:rsidRDefault="0064617D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REQUIREMENTS</w:t>
      </w:r>
    </w:p>
    <w:p w14:paraId="0BBA76E2" w14:textId="77777777" w:rsidR="00A44D81" w:rsidRDefault="00A44D81" w:rsidP="00A44D81">
      <w:pPr>
        <w:spacing w:line="48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BS (Dental Technology)</w:t>
      </w:r>
    </w:p>
    <w:p w14:paraId="0B6F6DDC" w14:textId="77777777" w:rsidR="009739F1" w:rsidRDefault="009739F1" w:rsidP="00A802D9">
      <w:pPr>
        <w:spacing w:after="0" w:line="240" w:lineRule="auto"/>
        <w:rPr>
          <w:rFonts w:ascii="Albertus" w:hAnsi="Albertus" w:cs="Arial"/>
          <w:sz w:val="52"/>
          <w:szCs w:val="52"/>
        </w:rPr>
      </w:pPr>
    </w:p>
    <w:p w14:paraId="4CD63569" w14:textId="77777777" w:rsidR="009739F1" w:rsidRDefault="009739F1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</w:p>
    <w:p w14:paraId="50CBE897" w14:textId="77777777" w:rsidR="0064617D" w:rsidRDefault="0064617D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</w:p>
    <w:p w14:paraId="39A6D4D4" w14:textId="77777777" w:rsidR="0064617D" w:rsidRDefault="0064617D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</w:p>
    <w:p w14:paraId="503F990A" w14:textId="77777777" w:rsidR="0064617D" w:rsidRDefault="0064617D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</w:p>
    <w:p w14:paraId="32DEEE2C" w14:textId="77777777" w:rsidR="00502942" w:rsidRDefault="00502942" w:rsidP="00465F7B">
      <w:pPr>
        <w:rPr>
          <w:rFonts w:ascii="Arial" w:hAnsi="Arial" w:cs="Arial"/>
        </w:rPr>
      </w:pPr>
    </w:p>
    <w:p w14:paraId="2D63EA26" w14:textId="77777777" w:rsidR="004203E0" w:rsidRDefault="004203E0" w:rsidP="004203E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14:paraId="6D1A7750" w14:textId="77777777" w:rsidR="004203E0" w:rsidRPr="00FD0294" w:rsidRDefault="00FD0294" w:rsidP="004203E0">
      <w:pPr>
        <w:tabs>
          <w:tab w:val="left" w:pos="2070"/>
        </w:tabs>
        <w:spacing w:after="0" w:line="240" w:lineRule="auto"/>
        <w:jc w:val="center"/>
        <w:rPr>
          <w:rFonts w:cs="Arial"/>
          <w:sz w:val="28"/>
          <w:szCs w:val="40"/>
        </w:rPr>
      </w:pPr>
      <w:r w:rsidRPr="00FD0294">
        <w:rPr>
          <w:rFonts w:cs="Arial"/>
          <w:sz w:val="28"/>
          <w:szCs w:val="40"/>
        </w:rPr>
        <w:t>Administration Block</w:t>
      </w:r>
      <w:r w:rsidR="004203E0" w:rsidRPr="00FD0294">
        <w:rPr>
          <w:rFonts w:cs="Arial"/>
          <w:sz w:val="28"/>
          <w:szCs w:val="40"/>
        </w:rPr>
        <w:t>, Phase-v, Hayatabad, Khyber Pakhtunkhwa, Peshawar</w:t>
      </w:r>
    </w:p>
    <w:p w14:paraId="2B602B27" w14:textId="77777777" w:rsidR="004203E0" w:rsidRPr="00FD0294" w:rsidRDefault="004203E0" w:rsidP="004203E0">
      <w:pPr>
        <w:spacing w:after="0" w:line="240" w:lineRule="auto"/>
        <w:jc w:val="center"/>
        <w:rPr>
          <w:rFonts w:cs="Arial"/>
          <w:caps/>
          <w:sz w:val="26"/>
          <w:szCs w:val="40"/>
        </w:rPr>
      </w:pPr>
      <w:r w:rsidRPr="00FD0294">
        <w:rPr>
          <w:rFonts w:cs="Arial"/>
          <w:sz w:val="26"/>
          <w:szCs w:val="40"/>
        </w:rPr>
        <w:t xml:space="preserve">Phone No. 9217796, 9217699 Fax No. 9217704, Website: </w:t>
      </w:r>
      <w:hyperlink w:history="1">
        <w:r w:rsidRPr="00FD0294">
          <w:rPr>
            <w:rStyle w:val="Hyperlink"/>
            <w:rFonts w:cs="Arial"/>
            <w:sz w:val="26"/>
            <w:szCs w:val="40"/>
            <w:u w:val="none"/>
          </w:rPr>
          <w:t>www.kmu. edu.pk</w:t>
        </w:r>
      </w:hyperlink>
    </w:p>
    <w:p w14:paraId="23645102" w14:textId="77777777" w:rsidR="00D315AC" w:rsidRDefault="00D315AC" w:rsidP="00502942">
      <w:pPr>
        <w:pBdr>
          <w:top w:val="single" w:sz="4" w:space="1" w:color="auto"/>
        </w:pBdr>
        <w:rPr>
          <w:rFonts w:ascii="Arial" w:hAnsi="Arial" w:cs="Arial"/>
        </w:rPr>
        <w:sectPr w:rsidR="00D315AC" w:rsidSect="00AE1E8F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384" w:type="pct"/>
        <w:tblLayout w:type="fixed"/>
        <w:tblLook w:val="0000" w:firstRow="0" w:lastRow="0" w:firstColumn="0" w:lastColumn="0" w:noHBand="0" w:noVBand="0"/>
      </w:tblPr>
      <w:tblGrid>
        <w:gridCol w:w="530"/>
        <w:gridCol w:w="694"/>
        <w:gridCol w:w="776"/>
        <w:gridCol w:w="1071"/>
        <w:gridCol w:w="500"/>
        <w:gridCol w:w="80"/>
        <w:gridCol w:w="528"/>
        <w:gridCol w:w="111"/>
        <w:gridCol w:w="529"/>
        <w:gridCol w:w="193"/>
        <w:gridCol w:w="545"/>
        <w:gridCol w:w="332"/>
        <w:gridCol w:w="155"/>
        <w:gridCol w:w="1622"/>
        <w:gridCol w:w="953"/>
        <w:gridCol w:w="631"/>
        <w:gridCol w:w="673"/>
        <w:gridCol w:w="24"/>
        <w:gridCol w:w="6"/>
      </w:tblGrid>
      <w:tr w:rsidR="00CC4539" w:rsidRPr="007A3DE7" w14:paraId="29E4A172" w14:textId="77777777" w:rsidTr="0039575D">
        <w:trPr>
          <w:trHeight w:hRule="exact" w:val="716"/>
        </w:trPr>
        <w:tc>
          <w:tcPr>
            <w:tcW w:w="5000" w:type="pct"/>
            <w:gridSpan w:val="19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5A848B66" w14:textId="77777777" w:rsidR="00CC4539" w:rsidRPr="004175B1" w:rsidRDefault="00CC453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for 25 </w:t>
            </w:r>
            <w:proofErr w:type="gramStart"/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>no</w:t>
            </w:r>
            <w:proofErr w:type="gramEnd"/>
            <w:r w:rsidR="0039575D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of student </w:t>
            </w:r>
          </w:p>
        </w:tc>
      </w:tr>
      <w:tr w:rsidR="000B33E2" w:rsidRPr="007A3DE7" w14:paraId="3C2D66AF" w14:textId="77777777" w:rsidTr="004D1856">
        <w:trPr>
          <w:trHeight w:hRule="exact" w:val="982"/>
        </w:trPr>
        <w:tc>
          <w:tcPr>
            <w:tcW w:w="614" w:type="pct"/>
            <w:gridSpan w:val="2"/>
            <w:shd w:val="pct5" w:color="auto" w:fill="auto"/>
            <w:vAlign w:val="center"/>
          </w:tcPr>
          <w:p w14:paraId="431260A4" w14:textId="77777777"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1219" w:type="pct"/>
            <w:gridSpan w:val="4"/>
            <w:shd w:val="pct5" w:color="auto" w:fill="auto"/>
            <w:vAlign w:val="center"/>
          </w:tcPr>
          <w:p w14:paraId="33123F55" w14:textId="77777777" w:rsidR="008643A3" w:rsidRPr="00E74A20" w:rsidRDefault="00816B46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39575D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587" w:type="pct"/>
            <w:gridSpan w:val="3"/>
            <w:shd w:val="pct5" w:color="auto" w:fill="auto"/>
            <w:vAlign w:val="center"/>
          </w:tcPr>
          <w:p w14:paraId="5E146BDB" w14:textId="77777777" w:rsidR="008643A3" w:rsidRPr="00E74A20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431" w:type="pct"/>
            <w:gridSpan w:val="5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507A9171" w14:textId="77777777" w:rsidR="008643A3" w:rsidRPr="00E74A20" w:rsidRDefault="008643A3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149" w:type="pct"/>
            <w:gridSpan w:val="5"/>
            <w:tcBorders>
              <w:left w:val="single" w:sz="4" w:space="0" w:color="auto"/>
            </w:tcBorders>
            <w:shd w:val="pct5" w:color="auto" w:fill="auto"/>
            <w:vAlign w:val="center"/>
          </w:tcPr>
          <w:p w14:paraId="092A7093" w14:textId="77777777" w:rsidR="008643A3" w:rsidRPr="00E74A20" w:rsidRDefault="001845AB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D46D6D" w:rsidRPr="007A3DE7" w14:paraId="59743FB8" w14:textId="77777777" w:rsidTr="004D1856">
        <w:trPr>
          <w:cantSplit/>
          <w:trHeight w:hRule="exact" w:val="442"/>
        </w:trPr>
        <w:tc>
          <w:tcPr>
            <w:tcW w:w="614" w:type="pct"/>
            <w:gridSpan w:val="2"/>
            <w:vMerge w:val="restart"/>
            <w:vAlign w:val="center"/>
          </w:tcPr>
          <w:p w14:paraId="34C912A7" w14:textId="77777777" w:rsidR="00CA344B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Professor/associate/</w:t>
            </w:r>
            <w:r w:rsidR="00CA344B"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1219" w:type="pct"/>
            <w:gridSpan w:val="4"/>
            <w:vMerge w:val="restart"/>
            <w:vAlign w:val="center"/>
          </w:tcPr>
          <w:p w14:paraId="20DD6AA9" w14:textId="77777777" w:rsidR="00CA344B" w:rsidRPr="007A3DE7" w:rsidRDefault="00CA344B" w:rsidP="0024531F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7" w:type="pct"/>
            <w:gridSpan w:val="3"/>
            <w:vAlign w:val="center"/>
          </w:tcPr>
          <w:p w14:paraId="69518EA3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31" w:type="pct"/>
            <w:gridSpan w:val="5"/>
            <w:tcBorders>
              <w:right w:val="single" w:sz="4" w:space="0" w:color="auto"/>
            </w:tcBorders>
            <w:vAlign w:val="center"/>
          </w:tcPr>
          <w:p w14:paraId="78D9FAB9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149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14:paraId="5D74808B" w14:textId="77777777" w:rsidR="00CA344B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proofErr w:type="gramStart"/>
            <w:r w:rsidRPr="0080190D">
              <w:rPr>
                <w:rFonts w:ascii="Arial" w:hAnsi="Arial" w:cs="Arial"/>
                <w:sz w:val="20"/>
                <w:szCs w:val="20"/>
              </w:rPr>
              <w:t>PhD/</w:t>
            </w:r>
            <w:r w:rsidR="0080190D" w:rsidRPr="0080190D">
              <w:rPr>
                <w:rFonts w:ascii="Arial" w:hAnsi="Arial" w:cs="Arial"/>
                <w:sz w:val="20"/>
                <w:szCs w:val="20"/>
              </w:rPr>
              <w:t>M.Phil./</w:t>
            </w:r>
            <w:proofErr w:type="gramEnd"/>
            <w:r w:rsidR="00CA344B" w:rsidRPr="0080190D">
              <w:rPr>
                <w:rFonts w:ascii="Arial" w:hAnsi="Arial" w:cs="Arial"/>
                <w:sz w:val="20"/>
                <w:szCs w:val="20"/>
              </w:rPr>
              <w:t>Master i</w:t>
            </w:r>
            <w:r w:rsidR="00A44D81" w:rsidRPr="0080190D">
              <w:rPr>
                <w:rFonts w:ascii="Arial" w:hAnsi="Arial" w:cs="Arial"/>
                <w:sz w:val="20"/>
                <w:szCs w:val="20"/>
              </w:rPr>
              <w:t>n any sub-specialty of Dental Technology</w:t>
            </w:r>
          </w:p>
        </w:tc>
      </w:tr>
      <w:tr w:rsidR="00D46D6D" w:rsidRPr="007A3DE7" w14:paraId="734D92A0" w14:textId="77777777" w:rsidTr="004D1856">
        <w:trPr>
          <w:trHeight w:hRule="exact" w:val="568"/>
        </w:trPr>
        <w:tc>
          <w:tcPr>
            <w:tcW w:w="614" w:type="pct"/>
            <w:gridSpan w:val="2"/>
            <w:vMerge/>
            <w:vAlign w:val="center"/>
          </w:tcPr>
          <w:p w14:paraId="5BBD4CE9" w14:textId="77777777" w:rsidR="00CA344B" w:rsidRPr="00E74A20" w:rsidRDefault="00CA344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19" w:type="pct"/>
            <w:gridSpan w:val="4"/>
            <w:vMerge/>
            <w:vAlign w:val="center"/>
          </w:tcPr>
          <w:p w14:paraId="083C6309" w14:textId="77777777" w:rsidR="00CA344B" w:rsidRDefault="00CA344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Align w:val="center"/>
          </w:tcPr>
          <w:p w14:paraId="0FB00253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31" w:type="pct"/>
            <w:gridSpan w:val="5"/>
            <w:tcBorders>
              <w:right w:val="single" w:sz="4" w:space="0" w:color="auto"/>
            </w:tcBorders>
            <w:vAlign w:val="center"/>
          </w:tcPr>
          <w:p w14:paraId="6E55EA83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7112A4EA" w14:textId="77777777" w:rsidR="00CA344B" w:rsidRPr="007A3DE7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3D276E8D" w14:textId="77777777" w:rsidTr="004D1856">
        <w:trPr>
          <w:trHeight w:hRule="exact" w:val="432"/>
        </w:trPr>
        <w:tc>
          <w:tcPr>
            <w:tcW w:w="614" w:type="pct"/>
            <w:gridSpan w:val="2"/>
            <w:vMerge w:val="restart"/>
            <w:vAlign w:val="center"/>
          </w:tcPr>
          <w:p w14:paraId="01FEFA71" w14:textId="77777777" w:rsidR="0039575D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Lecturers </w:t>
            </w:r>
          </w:p>
          <w:p w14:paraId="2DDA6D56" w14:textId="77777777" w:rsidR="009E07B1" w:rsidRPr="00E74A20" w:rsidRDefault="009E07B1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1:12 </w:t>
            </w:r>
          </w:p>
        </w:tc>
        <w:tc>
          <w:tcPr>
            <w:tcW w:w="1219" w:type="pct"/>
            <w:gridSpan w:val="4"/>
            <w:vMerge w:val="restart"/>
          </w:tcPr>
          <w:p w14:paraId="2FA13D22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57B3175E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             05</w:t>
            </w:r>
          </w:p>
          <w:p w14:paraId="0C945F12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330FFAEC" w14:textId="77777777" w:rsidR="000B33E2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14:paraId="071A1138" w14:textId="77777777" w:rsidR="0039575D" w:rsidRPr="0080190D" w:rsidRDefault="000B33E2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(</w:t>
            </w:r>
            <w:r w:rsidR="009E07B1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02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for zero visit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</w:t>
            </w:r>
          </w:p>
          <w:p w14:paraId="0E1350E3" w14:textId="77777777" w:rsidR="0039575D" w:rsidRPr="0080190D" w:rsidRDefault="0039575D" w:rsidP="000B33E2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1 each in subsequent visits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, at the end of 1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st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,2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nd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3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rd</w:t>
            </w:r>
            <w:r w:rsidR="000B33E2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years) </w:t>
            </w:r>
          </w:p>
        </w:tc>
        <w:tc>
          <w:tcPr>
            <w:tcW w:w="587" w:type="pct"/>
            <w:gridSpan w:val="3"/>
            <w:vAlign w:val="center"/>
          </w:tcPr>
          <w:p w14:paraId="1612C924" w14:textId="77777777"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431" w:type="pct"/>
            <w:gridSpan w:val="5"/>
            <w:tcBorders>
              <w:right w:val="single" w:sz="4" w:space="0" w:color="auto"/>
            </w:tcBorders>
            <w:vAlign w:val="center"/>
          </w:tcPr>
          <w:p w14:paraId="69BB3827" w14:textId="77777777" w:rsidR="0039575D" w:rsidRPr="0080190D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149" w:type="pct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14:paraId="4E661459" w14:textId="77777777" w:rsidR="0039575D" w:rsidRPr="0080190D" w:rsidRDefault="00A44D81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BS Dental</w:t>
            </w:r>
            <w:r w:rsidR="0039575D"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(awarded after 16 years of education)</w:t>
            </w:r>
          </w:p>
        </w:tc>
      </w:tr>
      <w:tr w:rsidR="00D46D6D" w:rsidRPr="007A3DE7" w14:paraId="0ED8D4F6" w14:textId="77777777" w:rsidTr="004D1856">
        <w:trPr>
          <w:trHeight w:hRule="exact" w:val="432"/>
        </w:trPr>
        <w:tc>
          <w:tcPr>
            <w:tcW w:w="614" w:type="pct"/>
            <w:gridSpan w:val="2"/>
            <w:vMerge/>
            <w:vAlign w:val="center"/>
          </w:tcPr>
          <w:p w14:paraId="2CC8F75B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19" w:type="pct"/>
            <w:gridSpan w:val="4"/>
            <w:vMerge/>
            <w:vAlign w:val="center"/>
          </w:tcPr>
          <w:p w14:paraId="34C6399F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Align w:val="center"/>
          </w:tcPr>
          <w:p w14:paraId="339D6141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31" w:type="pct"/>
            <w:gridSpan w:val="5"/>
            <w:tcBorders>
              <w:right w:val="single" w:sz="4" w:space="0" w:color="auto"/>
            </w:tcBorders>
            <w:vAlign w:val="center"/>
          </w:tcPr>
          <w:p w14:paraId="37A8C1F2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602537C1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492C8950" w14:textId="77777777" w:rsidTr="004D1856">
        <w:trPr>
          <w:trHeight w:hRule="exact" w:val="432"/>
        </w:trPr>
        <w:tc>
          <w:tcPr>
            <w:tcW w:w="614" w:type="pct"/>
            <w:gridSpan w:val="2"/>
            <w:vMerge/>
            <w:vAlign w:val="center"/>
          </w:tcPr>
          <w:p w14:paraId="2F6E9FC9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19" w:type="pct"/>
            <w:gridSpan w:val="4"/>
            <w:vMerge/>
            <w:vAlign w:val="center"/>
          </w:tcPr>
          <w:p w14:paraId="41F4A142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Align w:val="center"/>
          </w:tcPr>
          <w:p w14:paraId="60DB4681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31" w:type="pct"/>
            <w:gridSpan w:val="5"/>
            <w:tcBorders>
              <w:right w:val="single" w:sz="4" w:space="0" w:color="auto"/>
            </w:tcBorders>
            <w:vAlign w:val="center"/>
          </w:tcPr>
          <w:p w14:paraId="572CA16C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66398EEA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2AC1BEE4" w14:textId="77777777" w:rsidTr="004D1856">
        <w:trPr>
          <w:trHeight w:hRule="exact" w:val="432"/>
        </w:trPr>
        <w:tc>
          <w:tcPr>
            <w:tcW w:w="614" w:type="pct"/>
            <w:gridSpan w:val="2"/>
            <w:vMerge/>
            <w:vAlign w:val="center"/>
          </w:tcPr>
          <w:p w14:paraId="4C9CA7E4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19" w:type="pct"/>
            <w:gridSpan w:val="4"/>
            <w:vMerge/>
            <w:vAlign w:val="center"/>
          </w:tcPr>
          <w:p w14:paraId="30E1A9E6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Align w:val="center"/>
          </w:tcPr>
          <w:p w14:paraId="5C3FAEC0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31" w:type="pct"/>
            <w:gridSpan w:val="5"/>
            <w:tcBorders>
              <w:right w:val="single" w:sz="4" w:space="0" w:color="auto"/>
            </w:tcBorders>
            <w:vAlign w:val="center"/>
          </w:tcPr>
          <w:p w14:paraId="121FDF8F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6BD02253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46D6D" w:rsidRPr="007A3DE7" w14:paraId="73D68050" w14:textId="77777777" w:rsidTr="004D1856">
        <w:trPr>
          <w:trHeight w:hRule="exact" w:val="325"/>
        </w:trPr>
        <w:tc>
          <w:tcPr>
            <w:tcW w:w="614" w:type="pct"/>
            <w:gridSpan w:val="2"/>
            <w:vMerge/>
            <w:vAlign w:val="center"/>
          </w:tcPr>
          <w:p w14:paraId="65C50AAA" w14:textId="77777777" w:rsidR="0039575D" w:rsidRPr="00E74A20" w:rsidRDefault="0039575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19" w:type="pct"/>
            <w:gridSpan w:val="4"/>
            <w:vMerge/>
            <w:vAlign w:val="center"/>
          </w:tcPr>
          <w:p w14:paraId="533713CB" w14:textId="77777777" w:rsidR="0039575D" w:rsidRPr="007A3DE7" w:rsidRDefault="0039575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vAlign w:val="center"/>
          </w:tcPr>
          <w:p w14:paraId="02FF2C24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31" w:type="pct"/>
            <w:gridSpan w:val="5"/>
            <w:tcBorders>
              <w:right w:val="single" w:sz="4" w:space="0" w:color="auto"/>
            </w:tcBorders>
            <w:vAlign w:val="center"/>
          </w:tcPr>
          <w:p w14:paraId="124D08F1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49" w:type="pct"/>
            <w:gridSpan w:val="5"/>
            <w:vMerge/>
            <w:tcBorders>
              <w:left w:val="single" w:sz="4" w:space="0" w:color="auto"/>
            </w:tcBorders>
            <w:vAlign w:val="center"/>
          </w:tcPr>
          <w:p w14:paraId="305CD14F" w14:textId="77777777" w:rsidR="0039575D" w:rsidRPr="007A3DE7" w:rsidRDefault="0039575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B33E2" w:rsidRPr="007A3DE7" w14:paraId="0EEDF038" w14:textId="77777777" w:rsidTr="004D1856">
        <w:trPr>
          <w:trHeight w:hRule="exact" w:val="432"/>
        </w:trPr>
        <w:tc>
          <w:tcPr>
            <w:tcW w:w="614" w:type="pct"/>
            <w:gridSpan w:val="2"/>
            <w:vAlign w:val="center"/>
          </w:tcPr>
          <w:p w14:paraId="07057B3F" w14:textId="77777777" w:rsidR="000B33E2" w:rsidRPr="00E74A20" w:rsidRDefault="000B33E2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386" w:type="pct"/>
            <w:gridSpan w:val="17"/>
            <w:vAlign w:val="center"/>
          </w:tcPr>
          <w:p w14:paraId="7855CEDD" w14:textId="77777777" w:rsidR="000B33E2" w:rsidRPr="007A3DE7" w:rsidRDefault="000B33E2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Note: one inspection per year</w:t>
            </w:r>
          </w:p>
        </w:tc>
      </w:tr>
      <w:tr w:rsidR="00857456" w:rsidRPr="007A3DE7" w14:paraId="08C4F7FF" w14:textId="77777777" w:rsidTr="006639EB">
        <w:trPr>
          <w:trHeight w:hRule="exact" w:val="432"/>
        </w:trPr>
        <w:tc>
          <w:tcPr>
            <w:tcW w:w="5000" w:type="pct"/>
            <w:gridSpan w:val="19"/>
            <w:shd w:val="pct5" w:color="auto" w:fill="auto"/>
            <w:vAlign w:val="center"/>
          </w:tcPr>
          <w:p w14:paraId="5925589A" w14:textId="77777777" w:rsidR="00857456" w:rsidRPr="00E74A20" w:rsidRDefault="0085745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777580" w:rsidRPr="007A3DE7" w14:paraId="0513CE5B" w14:textId="77777777" w:rsidTr="004D1856">
        <w:trPr>
          <w:trHeight w:hRule="exact" w:val="432"/>
        </w:trPr>
        <w:tc>
          <w:tcPr>
            <w:tcW w:w="1004" w:type="pct"/>
            <w:gridSpan w:val="3"/>
            <w:vMerge w:val="restart"/>
            <w:vAlign w:val="center"/>
          </w:tcPr>
          <w:p w14:paraId="076AA245" w14:textId="77777777"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Lab. Technician</w:t>
            </w:r>
          </w:p>
        </w:tc>
        <w:tc>
          <w:tcPr>
            <w:tcW w:w="538" w:type="pct"/>
            <w:vMerge w:val="restart"/>
            <w:vAlign w:val="center"/>
          </w:tcPr>
          <w:p w14:paraId="20DFE020" w14:textId="77777777" w:rsidR="001845AB" w:rsidRPr="007A3DE7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56" w:type="pct"/>
            <w:gridSpan w:val="3"/>
            <w:vAlign w:val="center"/>
          </w:tcPr>
          <w:p w14:paraId="47A5E1CC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02" w:type="pct"/>
            <w:gridSpan w:val="12"/>
            <w:vAlign w:val="center"/>
          </w:tcPr>
          <w:p w14:paraId="41D43576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2F98D1D9" w14:textId="77777777" w:rsidTr="004D1856">
        <w:trPr>
          <w:trHeight w:hRule="exact" w:val="432"/>
        </w:trPr>
        <w:tc>
          <w:tcPr>
            <w:tcW w:w="1004" w:type="pct"/>
            <w:gridSpan w:val="3"/>
            <w:vMerge/>
            <w:vAlign w:val="center"/>
          </w:tcPr>
          <w:p w14:paraId="63E02E68" w14:textId="77777777" w:rsidR="001845AB" w:rsidRPr="00E74A20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2A613236" w14:textId="77777777" w:rsidR="001845AB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6DD000B4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02" w:type="pct"/>
            <w:gridSpan w:val="12"/>
            <w:vAlign w:val="center"/>
          </w:tcPr>
          <w:p w14:paraId="5FB7F758" w14:textId="77777777" w:rsidR="001845AB" w:rsidRPr="007A3DE7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2785A65D" w14:textId="77777777" w:rsidTr="004D1856">
        <w:trPr>
          <w:trHeight w:hRule="exact" w:val="432"/>
        </w:trPr>
        <w:tc>
          <w:tcPr>
            <w:tcW w:w="1004" w:type="pct"/>
            <w:gridSpan w:val="3"/>
            <w:vMerge w:val="restart"/>
            <w:vAlign w:val="center"/>
          </w:tcPr>
          <w:p w14:paraId="14B7345F" w14:textId="77777777" w:rsidR="0080190D" w:rsidRPr="001845AB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1845AB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538" w:type="pct"/>
            <w:vMerge w:val="restart"/>
            <w:vAlign w:val="center"/>
          </w:tcPr>
          <w:p w14:paraId="5360DF60" w14:textId="77777777" w:rsidR="0080190D" w:rsidRPr="001845AB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03</w:t>
            </w:r>
          </w:p>
        </w:tc>
        <w:tc>
          <w:tcPr>
            <w:tcW w:w="556" w:type="pct"/>
            <w:gridSpan w:val="3"/>
            <w:vAlign w:val="center"/>
          </w:tcPr>
          <w:p w14:paraId="46664EED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02" w:type="pct"/>
            <w:gridSpan w:val="12"/>
            <w:vAlign w:val="center"/>
          </w:tcPr>
          <w:p w14:paraId="5DEEA6E6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5DEDDFAD" w14:textId="77777777" w:rsidTr="004D1856">
        <w:trPr>
          <w:trHeight w:hRule="exact" w:val="432"/>
        </w:trPr>
        <w:tc>
          <w:tcPr>
            <w:tcW w:w="1004" w:type="pct"/>
            <w:gridSpan w:val="3"/>
            <w:vMerge/>
            <w:vAlign w:val="center"/>
          </w:tcPr>
          <w:p w14:paraId="4D4C0B56" w14:textId="77777777"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795BBC01" w14:textId="77777777"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4F48636E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02" w:type="pct"/>
            <w:gridSpan w:val="12"/>
            <w:vAlign w:val="center"/>
          </w:tcPr>
          <w:p w14:paraId="271B508C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80190D" w:rsidRPr="007A3DE7" w14:paraId="78757FDB" w14:textId="77777777" w:rsidTr="004D1856">
        <w:trPr>
          <w:trHeight w:hRule="exact" w:val="432"/>
        </w:trPr>
        <w:tc>
          <w:tcPr>
            <w:tcW w:w="1004" w:type="pct"/>
            <w:gridSpan w:val="3"/>
            <w:vMerge/>
            <w:vAlign w:val="center"/>
          </w:tcPr>
          <w:p w14:paraId="09AAE15E" w14:textId="77777777" w:rsidR="0080190D" w:rsidRPr="00E74A20" w:rsidRDefault="0080190D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14:paraId="7B948DBD" w14:textId="77777777" w:rsidR="0080190D" w:rsidRPr="007A3DE7" w:rsidRDefault="0080190D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6" w:type="pct"/>
            <w:gridSpan w:val="3"/>
            <w:vAlign w:val="center"/>
          </w:tcPr>
          <w:p w14:paraId="0D0E8D84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02" w:type="pct"/>
            <w:gridSpan w:val="12"/>
            <w:vAlign w:val="center"/>
          </w:tcPr>
          <w:p w14:paraId="0257AC31" w14:textId="77777777" w:rsidR="0080190D" w:rsidRPr="007A3DE7" w:rsidRDefault="0080190D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1FBCA440" w14:textId="77777777" w:rsidTr="004D1856">
        <w:trPr>
          <w:trHeight w:hRule="exact" w:val="432"/>
        </w:trPr>
        <w:tc>
          <w:tcPr>
            <w:tcW w:w="1004" w:type="pct"/>
            <w:gridSpan w:val="3"/>
            <w:vAlign w:val="center"/>
          </w:tcPr>
          <w:p w14:paraId="4EB6ED45" w14:textId="77777777" w:rsidR="00974DA0" w:rsidRPr="0080190D" w:rsidRDefault="00974DA0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Librarian </w:t>
            </w:r>
          </w:p>
        </w:tc>
        <w:tc>
          <w:tcPr>
            <w:tcW w:w="538" w:type="pct"/>
            <w:vAlign w:val="center"/>
          </w:tcPr>
          <w:p w14:paraId="5AB95272" w14:textId="77777777" w:rsidR="00974DA0" w:rsidRPr="0080190D" w:rsidRDefault="00974DA0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6" w:type="pct"/>
            <w:gridSpan w:val="3"/>
            <w:vAlign w:val="center"/>
          </w:tcPr>
          <w:p w14:paraId="129CCC37" w14:textId="77777777"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02" w:type="pct"/>
            <w:gridSpan w:val="12"/>
            <w:vAlign w:val="center"/>
          </w:tcPr>
          <w:p w14:paraId="24530391" w14:textId="77777777" w:rsidR="00974DA0" w:rsidRPr="007A3DE7" w:rsidRDefault="00974DA0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777580" w:rsidRPr="007A3DE7" w14:paraId="75F45448" w14:textId="77777777" w:rsidTr="004D1856">
        <w:trPr>
          <w:trHeight w:hRule="exact" w:val="432"/>
        </w:trPr>
        <w:tc>
          <w:tcPr>
            <w:tcW w:w="1004" w:type="pct"/>
            <w:gridSpan w:val="3"/>
            <w:vAlign w:val="center"/>
          </w:tcPr>
          <w:p w14:paraId="22F5E52C" w14:textId="77777777" w:rsidR="001D7593" w:rsidRPr="0080190D" w:rsidRDefault="001D7593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IT manager </w:t>
            </w:r>
          </w:p>
        </w:tc>
        <w:tc>
          <w:tcPr>
            <w:tcW w:w="538" w:type="pct"/>
            <w:vAlign w:val="center"/>
          </w:tcPr>
          <w:p w14:paraId="4E658C1F" w14:textId="77777777" w:rsidR="001D7593" w:rsidRPr="0080190D" w:rsidRDefault="001D7593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6" w:type="pct"/>
            <w:gridSpan w:val="3"/>
            <w:vAlign w:val="center"/>
          </w:tcPr>
          <w:p w14:paraId="28BD5183" w14:textId="77777777"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02" w:type="pct"/>
            <w:gridSpan w:val="12"/>
            <w:vAlign w:val="center"/>
          </w:tcPr>
          <w:p w14:paraId="01ECD6AD" w14:textId="77777777" w:rsidR="001D7593" w:rsidRPr="007A3DE7" w:rsidRDefault="001D7593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054091" w:rsidRPr="007A3DE7" w14:paraId="79904837" w14:textId="77777777" w:rsidTr="006639EB">
        <w:trPr>
          <w:trHeight w:val="503"/>
        </w:trPr>
        <w:tc>
          <w:tcPr>
            <w:tcW w:w="5000" w:type="pct"/>
            <w:gridSpan w:val="19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14:paraId="39523928" w14:textId="77777777" w:rsidR="00857456" w:rsidRPr="00BF6074" w:rsidRDefault="00857456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14:paraId="22678CC6" w14:textId="77777777" w:rsidR="00054091" w:rsidRPr="00D20D49" w:rsidRDefault="00054091" w:rsidP="0005409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CC4539" w:rsidRPr="007A3DE7" w14:paraId="478FB4E9" w14:textId="77777777" w:rsidTr="006639EB">
        <w:trPr>
          <w:trHeight w:hRule="exact" w:val="478"/>
        </w:trPr>
        <w:tc>
          <w:tcPr>
            <w:tcW w:w="5000" w:type="pct"/>
            <w:gridSpan w:val="19"/>
            <w:shd w:val="pct5" w:color="auto" w:fill="auto"/>
            <w:vAlign w:val="center"/>
          </w:tcPr>
          <w:p w14:paraId="2F2F6057" w14:textId="77777777" w:rsidR="00CC4539" w:rsidRPr="00054091" w:rsidRDefault="00CA344B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</w:p>
        </w:tc>
      </w:tr>
      <w:tr w:rsidR="00557582" w:rsidRPr="007A3DE7" w14:paraId="7BCE5590" w14:textId="77777777" w:rsidTr="002545CC">
        <w:trPr>
          <w:trHeight w:hRule="exact" w:val="577"/>
        </w:trPr>
        <w:tc>
          <w:tcPr>
            <w:tcW w:w="2958" w:type="pct"/>
            <w:gridSpan w:val="12"/>
            <w:vAlign w:val="center"/>
          </w:tcPr>
          <w:p w14:paraId="6F1C172C" w14:textId="77777777"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</w:t>
            </w:r>
            <w:r w:rsidR="00557582" w:rsidRPr="003C7089">
              <w:rPr>
                <w:rFonts w:ascii="Arial" w:hAnsi="Arial" w:cs="Arial"/>
                <w:sz w:val="20"/>
              </w:rPr>
              <w:t xml:space="preserve">Professor </w:t>
            </w:r>
          </w:p>
        </w:tc>
        <w:tc>
          <w:tcPr>
            <w:tcW w:w="2042" w:type="pct"/>
            <w:gridSpan w:val="7"/>
            <w:vAlign w:val="center"/>
          </w:tcPr>
          <w:p w14:paraId="23B1EC98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954F6B2" wp14:editId="5B88DBBC">
                  <wp:extent cx="605790" cy="361315"/>
                  <wp:effectExtent l="0" t="0" r="3810" b="63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C62A9AB" wp14:editId="6013CDF3">
                  <wp:extent cx="574040" cy="340360"/>
                  <wp:effectExtent l="0" t="0" r="0" b="254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177C305C" w14:textId="77777777" w:rsidTr="002545CC">
        <w:trPr>
          <w:trHeight w:hRule="exact" w:val="532"/>
        </w:trPr>
        <w:tc>
          <w:tcPr>
            <w:tcW w:w="2958" w:type="pct"/>
            <w:gridSpan w:val="12"/>
            <w:vAlign w:val="center"/>
          </w:tcPr>
          <w:p w14:paraId="35B5670E" w14:textId="77777777" w:rsidR="00557582" w:rsidRPr="003C7089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42" w:type="pct"/>
            <w:gridSpan w:val="7"/>
            <w:vAlign w:val="center"/>
          </w:tcPr>
          <w:p w14:paraId="0B3F53BD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2D0D265" wp14:editId="502454D7">
                  <wp:extent cx="605790" cy="361315"/>
                  <wp:effectExtent l="0" t="0" r="3810" b="63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CD7A887" wp14:editId="18691684">
                  <wp:extent cx="574040" cy="340360"/>
                  <wp:effectExtent l="0" t="0" r="0" b="254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5DC26A23" w14:textId="77777777" w:rsidTr="002545CC">
        <w:trPr>
          <w:trHeight w:hRule="exact" w:val="550"/>
        </w:trPr>
        <w:tc>
          <w:tcPr>
            <w:tcW w:w="2958" w:type="pct"/>
            <w:gridSpan w:val="12"/>
            <w:tcBorders>
              <w:bottom w:val="single" w:sz="4" w:space="0" w:color="000000" w:themeColor="text1"/>
            </w:tcBorders>
            <w:vAlign w:val="center"/>
          </w:tcPr>
          <w:p w14:paraId="125803D4" w14:textId="77777777" w:rsidR="00557582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04 Class Rooms for 25 students for </w:t>
            </w:r>
            <w:proofErr w:type="gramStart"/>
            <w:r w:rsidRPr="003C7089">
              <w:rPr>
                <w:rFonts w:ascii="Arial" w:hAnsi="Arial" w:cs="Arial"/>
                <w:sz w:val="20"/>
              </w:rPr>
              <w:t xml:space="preserve">each </w:t>
            </w:r>
            <w:r w:rsidR="00990B41">
              <w:rPr>
                <w:rFonts w:ascii="Arial" w:hAnsi="Arial" w:cs="Arial"/>
                <w:sz w:val="20"/>
              </w:rPr>
              <w:t xml:space="preserve"> (</w:t>
            </w:r>
            <w:proofErr w:type="gramEnd"/>
            <w:r w:rsidR="00990B41">
              <w:rPr>
                <w:rFonts w:ascii="Arial" w:hAnsi="Arial" w:cs="Arial"/>
                <w:sz w:val="20"/>
              </w:rPr>
              <w:t>with audio visuals)</w:t>
            </w:r>
          </w:p>
          <w:p w14:paraId="55979DA7" w14:textId="77777777" w:rsidR="003F04E7" w:rsidRPr="003C7089" w:rsidRDefault="003F04E7" w:rsidP="003F04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200 </w:t>
            </w:r>
            <w:proofErr w:type="spellStart"/>
            <w:r>
              <w:rPr>
                <w:rFonts w:ascii="Arial" w:hAnsi="Arial" w:cs="Arial"/>
                <w:sz w:val="20"/>
              </w:rPr>
              <w:t>sqf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area each</w:t>
            </w:r>
          </w:p>
        </w:tc>
        <w:tc>
          <w:tcPr>
            <w:tcW w:w="2042" w:type="pct"/>
            <w:gridSpan w:val="7"/>
            <w:tcBorders>
              <w:bottom w:val="single" w:sz="4" w:space="0" w:color="000000" w:themeColor="text1"/>
            </w:tcBorders>
            <w:vAlign w:val="center"/>
          </w:tcPr>
          <w:p w14:paraId="3487EE01" w14:textId="77777777" w:rsidR="00557582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29186C5" wp14:editId="73EBEB9C">
                  <wp:extent cx="605790" cy="361315"/>
                  <wp:effectExtent l="0" t="0" r="381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582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CBABAC8" wp14:editId="629C4EEA">
                  <wp:extent cx="574040" cy="340360"/>
                  <wp:effectExtent l="0" t="0" r="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582" w:rsidRPr="007A3DE7" w14:paraId="5F4B274E" w14:textId="77777777" w:rsidTr="002545CC">
        <w:trPr>
          <w:trHeight w:hRule="exact" w:val="532"/>
        </w:trPr>
        <w:tc>
          <w:tcPr>
            <w:tcW w:w="5000" w:type="pct"/>
            <w:gridSpan w:val="19"/>
            <w:shd w:val="pct5" w:color="auto" w:fill="auto"/>
            <w:vAlign w:val="center"/>
          </w:tcPr>
          <w:p w14:paraId="066EAF63" w14:textId="77777777" w:rsidR="00557582" w:rsidRPr="003C7089" w:rsidRDefault="00557582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3C7089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CA344B" w:rsidRPr="007A3DE7" w14:paraId="7C397F34" w14:textId="77777777" w:rsidTr="002545CC">
        <w:trPr>
          <w:trHeight w:hRule="exact" w:val="541"/>
        </w:trPr>
        <w:tc>
          <w:tcPr>
            <w:tcW w:w="2958" w:type="pct"/>
            <w:gridSpan w:val="12"/>
            <w:vAlign w:val="center"/>
          </w:tcPr>
          <w:p w14:paraId="612FB9F8" w14:textId="77777777" w:rsidR="00CA344B" w:rsidRPr="003C7089" w:rsidRDefault="00CA344B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42" w:type="pct"/>
            <w:gridSpan w:val="7"/>
            <w:vAlign w:val="center"/>
          </w:tcPr>
          <w:p w14:paraId="7EFE48BD" w14:textId="77777777" w:rsidR="00CA344B" w:rsidRPr="003C7089" w:rsidRDefault="004618E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18C530E" wp14:editId="1F5B1714">
                  <wp:extent cx="605790" cy="361315"/>
                  <wp:effectExtent l="0" t="0" r="381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4912FB0" wp14:editId="50DF291C">
                  <wp:extent cx="574040" cy="340360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44B" w:rsidRPr="007A3DE7" w14:paraId="23D21AEF" w14:textId="77777777" w:rsidTr="002545CC">
        <w:trPr>
          <w:trHeight w:hRule="exact" w:val="541"/>
        </w:trPr>
        <w:tc>
          <w:tcPr>
            <w:tcW w:w="2958" w:type="pct"/>
            <w:gridSpan w:val="12"/>
            <w:vAlign w:val="center"/>
          </w:tcPr>
          <w:p w14:paraId="44D1FA88" w14:textId="77777777" w:rsidR="00CA344B" w:rsidRPr="003C7089" w:rsidRDefault="00CA344B" w:rsidP="003C70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42" w:type="pct"/>
            <w:gridSpan w:val="7"/>
            <w:vAlign w:val="center"/>
          </w:tcPr>
          <w:p w14:paraId="46850AFF" w14:textId="77777777" w:rsidR="00CA344B" w:rsidRDefault="004618E0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C38FD87" wp14:editId="5162DC2A">
                  <wp:extent cx="605790" cy="361315"/>
                  <wp:effectExtent l="0" t="0" r="381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344B"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58A512F8" wp14:editId="4FD59A85">
                  <wp:extent cx="574040" cy="340360"/>
                  <wp:effectExtent l="0" t="0" r="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03BF6F" w14:textId="77777777"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1FD40D9F" w14:textId="77777777" w:rsidR="007B6046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251B4FD3" w14:textId="77777777" w:rsidR="007B6046" w:rsidRPr="003C7089" w:rsidRDefault="007B6046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AC3287" w14:paraId="562D4EF7" w14:textId="77777777" w:rsidTr="006639EB">
        <w:trPr>
          <w:gridAfter w:val="1"/>
          <w:wAfter w:w="3" w:type="pct"/>
          <w:trHeight w:hRule="exact" w:val="631"/>
        </w:trPr>
        <w:tc>
          <w:tcPr>
            <w:tcW w:w="4997" w:type="pct"/>
            <w:gridSpan w:val="18"/>
            <w:tcBorders>
              <w:left w:val="nil"/>
              <w:right w:val="nil"/>
            </w:tcBorders>
            <w:shd w:val="pct5" w:color="auto" w:fill="auto"/>
            <w:vAlign w:val="center"/>
          </w:tcPr>
          <w:p w14:paraId="4E600F07" w14:textId="77777777" w:rsidR="00AC3287" w:rsidRPr="00BA3558" w:rsidRDefault="00974DA0" w:rsidP="00BA355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74DA0">
              <w:rPr>
                <w:rFonts w:ascii="Arial" w:hAnsi="Arial" w:cs="Arial"/>
                <w:b/>
                <w:sz w:val="24"/>
                <w:szCs w:val="20"/>
              </w:rPr>
              <w:t>LIBRARY &amp; ANATOMY MUSEUM</w:t>
            </w:r>
          </w:p>
        </w:tc>
      </w:tr>
      <w:tr w:rsidR="00557582" w:rsidRPr="007A3DE7" w14:paraId="344F9605" w14:textId="77777777" w:rsidTr="00BD21A2">
        <w:trPr>
          <w:trHeight w:hRule="exact" w:val="460"/>
        </w:trPr>
        <w:tc>
          <w:tcPr>
            <w:tcW w:w="5000" w:type="pct"/>
            <w:gridSpan w:val="19"/>
            <w:tcBorders>
              <w:left w:val="nil"/>
              <w:right w:val="nil"/>
            </w:tcBorders>
            <w:shd w:val="pct5" w:color="auto" w:fill="auto"/>
            <w:vAlign w:val="center"/>
          </w:tcPr>
          <w:p w14:paraId="6C0D76D8" w14:textId="77777777" w:rsidR="00557582" w:rsidRDefault="00557582" w:rsidP="00974DA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</w:p>
          <w:p w14:paraId="07598368" w14:textId="77777777" w:rsidR="004D1856" w:rsidRDefault="004D1856" w:rsidP="004D1856">
            <w:pPr>
              <w:rPr>
                <w:rFonts w:ascii="Arial" w:hAnsi="Arial" w:cs="Arial"/>
                <w:b/>
                <w:sz w:val="24"/>
              </w:rPr>
            </w:pPr>
          </w:p>
          <w:p w14:paraId="233B4840" w14:textId="5B953D32" w:rsidR="004D1856" w:rsidRPr="004D1856" w:rsidRDefault="004D1856" w:rsidP="004D1856">
            <w:pPr>
              <w:rPr>
                <w:rFonts w:ascii="Arial" w:hAnsi="Arial" w:cs="Arial"/>
                <w:sz w:val="24"/>
              </w:rPr>
            </w:pPr>
          </w:p>
        </w:tc>
      </w:tr>
      <w:tr w:rsidR="003C7089" w:rsidRPr="007A3DE7" w14:paraId="461158BC" w14:textId="77777777" w:rsidTr="00BD21A2">
        <w:trPr>
          <w:trHeight w:hRule="exact" w:val="532"/>
        </w:trPr>
        <w:tc>
          <w:tcPr>
            <w:tcW w:w="3036" w:type="pct"/>
            <w:gridSpan w:val="13"/>
            <w:vAlign w:val="center"/>
          </w:tcPr>
          <w:p w14:paraId="6C3AFE54" w14:textId="77777777" w:rsidR="00557582" w:rsidRPr="003C7089" w:rsidRDefault="00816B46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1). </w:t>
            </w:r>
            <w:r w:rsidRPr="003C7089">
              <w:rPr>
                <w:rFonts w:ascii="Arial" w:hAnsi="Arial" w:cs="Arial"/>
                <w:b/>
                <w:sz w:val="20"/>
              </w:rPr>
              <w:t xml:space="preserve">ANATOMY MUSEUM </w:t>
            </w:r>
          </w:p>
        </w:tc>
        <w:tc>
          <w:tcPr>
            <w:tcW w:w="1964" w:type="pct"/>
            <w:gridSpan w:val="6"/>
            <w:vAlign w:val="center"/>
          </w:tcPr>
          <w:p w14:paraId="2E3BC56B" w14:textId="77777777" w:rsidR="00557582" w:rsidRPr="007A3DE7" w:rsidRDefault="00557582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14:paraId="1A9BE529" w14:textId="77777777" w:rsidTr="00BD21A2">
        <w:trPr>
          <w:trHeight w:hRule="exact" w:val="433"/>
        </w:trPr>
        <w:tc>
          <w:tcPr>
            <w:tcW w:w="3036" w:type="pct"/>
            <w:gridSpan w:val="13"/>
            <w:vAlign w:val="center"/>
          </w:tcPr>
          <w:p w14:paraId="22860D59" w14:textId="77777777" w:rsidR="00816B46" w:rsidRPr="00816B46" w:rsidRDefault="00816B46" w:rsidP="00816B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16B46">
              <w:rPr>
                <w:rFonts w:ascii="Arial" w:hAnsi="Arial" w:cs="Arial"/>
                <w:sz w:val="20"/>
              </w:rPr>
              <w:tab/>
              <w:t xml:space="preserve">a). </w:t>
            </w:r>
            <w:r>
              <w:rPr>
                <w:rFonts w:ascii="Arial" w:hAnsi="Arial" w:cs="Arial"/>
                <w:sz w:val="20"/>
              </w:rPr>
              <w:t>S</w:t>
            </w:r>
            <w:r w:rsidRPr="00816B46">
              <w:rPr>
                <w:rFonts w:ascii="Arial" w:hAnsi="Arial" w:cs="Arial"/>
                <w:sz w:val="20"/>
              </w:rPr>
              <w:t xml:space="preserve">pace </w:t>
            </w:r>
            <w:r>
              <w:rPr>
                <w:rFonts w:ascii="Arial" w:hAnsi="Arial" w:cs="Arial"/>
                <w:sz w:val="20"/>
              </w:rPr>
              <w:t xml:space="preserve">available </w:t>
            </w:r>
            <w:r w:rsidRPr="00816B46">
              <w:rPr>
                <w:rFonts w:ascii="Arial" w:hAnsi="Arial" w:cs="Arial"/>
                <w:sz w:val="20"/>
              </w:rPr>
              <w:t xml:space="preserve">for 25 students </w:t>
            </w:r>
            <w:r w:rsidR="00974DA0">
              <w:rPr>
                <w:rFonts w:ascii="Arial" w:hAnsi="Arial" w:cs="Arial"/>
                <w:sz w:val="20"/>
              </w:rPr>
              <w:t>(as per list)</w:t>
            </w:r>
          </w:p>
        </w:tc>
        <w:tc>
          <w:tcPr>
            <w:tcW w:w="1964" w:type="pct"/>
            <w:gridSpan w:val="6"/>
            <w:vAlign w:val="center"/>
          </w:tcPr>
          <w:p w14:paraId="0BBADC23" w14:textId="77777777" w:rsidR="00816B46" w:rsidRPr="007A3DE7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5095C5C5" wp14:editId="1CD0EE29">
                  <wp:extent cx="605790" cy="356235"/>
                  <wp:effectExtent l="19050" t="0" r="381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164D5B56" wp14:editId="30B5ADD0">
                  <wp:extent cx="570230" cy="344170"/>
                  <wp:effectExtent l="19050" t="0" r="127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14:paraId="41EAFD6A" w14:textId="77777777" w:rsidTr="00BD21A2">
        <w:trPr>
          <w:trHeight w:hRule="exact" w:val="505"/>
        </w:trPr>
        <w:tc>
          <w:tcPr>
            <w:tcW w:w="3036" w:type="pct"/>
            <w:gridSpan w:val="13"/>
            <w:vAlign w:val="center"/>
          </w:tcPr>
          <w:p w14:paraId="69B32371" w14:textId="77777777" w:rsidR="003C7089" w:rsidRPr="003C7089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2). </w:t>
            </w:r>
            <w:r w:rsidRPr="003C7089"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LIBRARY </w:t>
            </w:r>
          </w:p>
        </w:tc>
        <w:tc>
          <w:tcPr>
            <w:tcW w:w="1964" w:type="pct"/>
            <w:gridSpan w:val="6"/>
            <w:vAlign w:val="center"/>
          </w:tcPr>
          <w:p w14:paraId="1863A62E" w14:textId="77777777" w:rsidR="003C7089" w:rsidRPr="007A3DE7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816B46" w:rsidRPr="007A3DE7" w14:paraId="1B925979" w14:textId="77777777" w:rsidTr="00BD21A2">
        <w:trPr>
          <w:trHeight w:hRule="exact" w:val="505"/>
        </w:trPr>
        <w:tc>
          <w:tcPr>
            <w:tcW w:w="3036" w:type="pct"/>
            <w:gridSpan w:val="13"/>
            <w:vAlign w:val="center"/>
          </w:tcPr>
          <w:p w14:paraId="6F08A904" w14:textId="77777777" w:rsidR="00816B46" w:rsidRPr="001D7593" w:rsidRDefault="001D7593" w:rsidP="001D7593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Books as per list</w:t>
            </w:r>
          </w:p>
        </w:tc>
        <w:tc>
          <w:tcPr>
            <w:tcW w:w="1964" w:type="pct"/>
            <w:gridSpan w:val="6"/>
            <w:vAlign w:val="center"/>
          </w:tcPr>
          <w:p w14:paraId="3A48F2AB" w14:textId="77777777" w:rsidR="00816B46" w:rsidRPr="007A3DE7" w:rsidRDefault="00816B46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44D9C78C" wp14:editId="71C92E88">
                  <wp:extent cx="605790" cy="356235"/>
                  <wp:effectExtent l="19050" t="0" r="3810" b="0"/>
                  <wp:docPr id="3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4E0B0E18" wp14:editId="19287DC5">
                  <wp:extent cx="570230" cy="344170"/>
                  <wp:effectExtent l="19050" t="0" r="1270" b="0"/>
                  <wp:docPr id="4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089" w:rsidRPr="007A3DE7" w14:paraId="2399BE55" w14:textId="77777777" w:rsidTr="00A44D81">
        <w:trPr>
          <w:gridAfter w:val="2"/>
          <w:wAfter w:w="15" w:type="pct"/>
          <w:trHeight w:val="683"/>
        </w:trPr>
        <w:tc>
          <w:tcPr>
            <w:tcW w:w="4985" w:type="pct"/>
            <w:gridSpan w:val="17"/>
            <w:tcBorders>
              <w:right w:val="single" w:sz="4" w:space="0" w:color="auto"/>
            </w:tcBorders>
            <w:shd w:val="pct5" w:color="auto" w:fill="auto"/>
            <w:vAlign w:val="center"/>
          </w:tcPr>
          <w:p w14:paraId="587F3825" w14:textId="77777777" w:rsidR="003C7089" w:rsidRPr="00BD21A2" w:rsidRDefault="003C7089" w:rsidP="00DC7063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</w:t>
            </w:r>
            <w:proofErr w:type="gramStart"/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>institute based</w:t>
            </w:r>
            <w:proofErr w:type="gramEnd"/>
            <w:r w:rsidR="0007632B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instruments)</w:t>
            </w:r>
          </w:p>
        </w:tc>
      </w:tr>
      <w:tr w:rsidR="003C7089" w:rsidRPr="00217062" w14:paraId="0614D5B6" w14:textId="77777777" w:rsidTr="004D1856">
        <w:trPr>
          <w:gridAfter w:val="2"/>
          <w:wAfter w:w="15" w:type="pct"/>
          <w:trHeight w:hRule="exact" w:val="576"/>
        </w:trPr>
        <w:tc>
          <w:tcPr>
            <w:tcW w:w="266" w:type="pct"/>
            <w:vAlign w:val="center"/>
          </w:tcPr>
          <w:p w14:paraId="5C278304" w14:textId="77777777" w:rsidR="003C7089" w:rsidRPr="00F263E2" w:rsidRDefault="003C7089" w:rsidP="00F263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27" w:type="pct"/>
            <w:gridSpan w:val="4"/>
            <w:vAlign w:val="center"/>
          </w:tcPr>
          <w:p w14:paraId="72DA1CDF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</w:tcBorders>
            <w:vAlign w:val="center"/>
          </w:tcPr>
          <w:p w14:paraId="349290D9" w14:textId="77777777" w:rsidR="003C7089" w:rsidRPr="00F263E2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14:paraId="75CB95CB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4" w:type="pct"/>
            <w:vAlign w:val="center"/>
          </w:tcPr>
          <w:p w14:paraId="1E3E7918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9" w:type="pct"/>
            <w:gridSpan w:val="4"/>
            <w:vAlign w:val="center"/>
          </w:tcPr>
          <w:p w14:paraId="5DB85A5E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14:paraId="046FC163" w14:textId="77777777" w:rsidR="003C7089" w:rsidRPr="00F263E2" w:rsidRDefault="003C7089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38" w:type="pct"/>
            <w:vAlign w:val="center"/>
          </w:tcPr>
          <w:p w14:paraId="4E5AA265" w14:textId="77777777" w:rsidR="003C7089" w:rsidRPr="00F263E2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63E2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F4648A" w:rsidRPr="00217062" w14:paraId="29784EC3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8575280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7" w:type="pct"/>
            <w:gridSpan w:val="4"/>
            <w:vAlign w:val="center"/>
          </w:tcPr>
          <w:p w14:paraId="7904D8DB" w14:textId="77777777" w:rsidR="00F4648A" w:rsidRPr="00A7086D" w:rsidRDefault="00BF07F0" w:rsidP="00C027F4">
            <w:r>
              <w:t>Bunsen Burner</w:t>
            </w:r>
          </w:p>
        </w:tc>
        <w:tc>
          <w:tcPr>
            <w:tcW w:w="361" w:type="pct"/>
            <w:gridSpan w:val="3"/>
            <w:tcBorders>
              <w:top w:val="single" w:sz="4" w:space="0" w:color="auto"/>
            </w:tcBorders>
            <w:vAlign w:val="center"/>
          </w:tcPr>
          <w:p w14:paraId="4A003A07" w14:textId="77777777" w:rsidR="00F4648A" w:rsidRPr="00217062" w:rsidRDefault="00927F36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05BEEAC0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84070D0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45.</w:t>
            </w:r>
          </w:p>
        </w:tc>
        <w:tc>
          <w:tcPr>
            <w:tcW w:w="1539" w:type="pct"/>
            <w:gridSpan w:val="4"/>
            <w:vAlign w:val="center"/>
          </w:tcPr>
          <w:p w14:paraId="2B34A3B8" w14:textId="77777777" w:rsidR="00F4648A" w:rsidRPr="00FC145D" w:rsidRDefault="00F4648A" w:rsidP="00C027F4">
            <w:r w:rsidRPr="00FC145D">
              <w:t>Amalgam gun</w:t>
            </w:r>
          </w:p>
        </w:tc>
        <w:tc>
          <w:tcPr>
            <w:tcW w:w="317" w:type="pct"/>
            <w:vAlign w:val="center"/>
          </w:tcPr>
          <w:p w14:paraId="1D79A09D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5E13678C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592C42A2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7724DB5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7" w:type="pct"/>
            <w:gridSpan w:val="4"/>
            <w:vAlign w:val="center"/>
          </w:tcPr>
          <w:p w14:paraId="471BDB71" w14:textId="77777777" w:rsidR="00F4648A" w:rsidRPr="00A7086D" w:rsidRDefault="00F4648A" w:rsidP="00C027F4">
            <w:r>
              <w:t xml:space="preserve">Plaster spatula </w:t>
            </w:r>
          </w:p>
        </w:tc>
        <w:tc>
          <w:tcPr>
            <w:tcW w:w="361" w:type="pct"/>
            <w:gridSpan w:val="3"/>
            <w:vAlign w:val="center"/>
          </w:tcPr>
          <w:p w14:paraId="12BE4AD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94A6E01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76AE9EA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46.</w:t>
            </w:r>
          </w:p>
        </w:tc>
        <w:tc>
          <w:tcPr>
            <w:tcW w:w="1539" w:type="pct"/>
            <w:gridSpan w:val="4"/>
            <w:vAlign w:val="center"/>
          </w:tcPr>
          <w:p w14:paraId="4B9C8FC6" w14:textId="77777777" w:rsidR="00F4648A" w:rsidRPr="00FC145D" w:rsidRDefault="00F4648A" w:rsidP="00C027F4">
            <w:r w:rsidRPr="00FC145D">
              <w:t>Plastic Instrument</w:t>
            </w:r>
          </w:p>
        </w:tc>
        <w:tc>
          <w:tcPr>
            <w:tcW w:w="317" w:type="pct"/>
            <w:vAlign w:val="center"/>
          </w:tcPr>
          <w:p w14:paraId="504469A2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6B95495C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77B31570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2053691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27" w:type="pct"/>
            <w:gridSpan w:val="4"/>
            <w:vAlign w:val="center"/>
          </w:tcPr>
          <w:p w14:paraId="6D0B19DC" w14:textId="77777777" w:rsidR="00F4648A" w:rsidRPr="00A7086D" w:rsidRDefault="00F4648A" w:rsidP="00692068">
            <w:r w:rsidRPr="00A7086D">
              <w:t>Articulator</w:t>
            </w:r>
          </w:p>
        </w:tc>
        <w:tc>
          <w:tcPr>
            <w:tcW w:w="361" w:type="pct"/>
            <w:gridSpan w:val="3"/>
            <w:vAlign w:val="center"/>
          </w:tcPr>
          <w:p w14:paraId="5DEC0E2C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3E89490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C982557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47</w:t>
            </w:r>
          </w:p>
        </w:tc>
        <w:tc>
          <w:tcPr>
            <w:tcW w:w="1539" w:type="pct"/>
            <w:gridSpan w:val="4"/>
            <w:vAlign w:val="center"/>
          </w:tcPr>
          <w:p w14:paraId="03DD49F5" w14:textId="77777777" w:rsidR="00F4648A" w:rsidRPr="00FC145D" w:rsidRDefault="00F4648A" w:rsidP="00C027F4">
            <w:r w:rsidRPr="00FC145D">
              <w:t>Articulating paper</w:t>
            </w:r>
          </w:p>
        </w:tc>
        <w:tc>
          <w:tcPr>
            <w:tcW w:w="317" w:type="pct"/>
            <w:vAlign w:val="center"/>
          </w:tcPr>
          <w:p w14:paraId="5B6AFD31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2801BB1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17FCD90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C4A561C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27" w:type="pct"/>
            <w:gridSpan w:val="4"/>
            <w:vAlign w:val="center"/>
          </w:tcPr>
          <w:p w14:paraId="3AD643B8" w14:textId="77777777" w:rsidR="00F4648A" w:rsidRPr="00A7086D" w:rsidRDefault="00F4648A" w:rsidP="00C027F4">
            <w:proofErr w:type="spellStart"/>
            <w:r w:rsidRPr="00A7086D">
              <w:t>Ve</w:t>
            </w:r>
            <w:r>
              <w:t>r</w:t>
            </w:r>
            <w:r w:rsidRPr="00A7086D">
              <w:t>n</w:t>
            </w:r>
            <w:r>
              <w:t>ie</w:t>
            </w:r>
            <w:r w:rsidRPr="00A7086D">
              <w:t>rCal</w:t>
            </w:r>
            <w:r>
              <w:t>l</w:t>
            </w:r>
            <w:r w:rsidRPr="00A7086D">
              <w:t>iper</w:t>
            </w:r>
            <w:r>
              <w:t>s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48F0B1A0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4DB216A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59DB4A0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48.</w:t>
            </w:r>
          </w:p>
        </w:tc>
        <w:tc>
          <w:tcPr>
            <w:tcW w:w="1539" w:type="pct"/>
            <w:gridSpan w:val="4"/>
            <w:vAlign w:val="center"/>
          </w:tcPr>
          <w:p w14:paraId="3E274527" w14:textId="77777777" w:rsidR="00F4648A" w:rsidRPr="00FC145D" w:rsidRDefault="00F4648A" w:rsidP="00C027F4">
            <w:r w:rsidRPr="00FC145D">
              <w:t>Measuring Scale</w:t>
            </w:r>
          </w:p>
        </w:tc>
        <w:tc>
          <w:tcPr>
            <w:tcW w:w="317" w:type="pct"/>
            <w:vAlign w:val="center"/>
          </w:tcPr>
          <w:p w14:paraId="0394B9B8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BA5856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42B28B3F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A1DC192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27" w:type="pct"/>
            <w:gridSpan w:val="4"/>
            <w:vAlign w:val="center"/>
          </w:tcPr>
          <w:p w14:paraId="4297DF72" w14:textId="77777777" w:rsidR="00F4648A" w:rsidRPr="00A7086D" w:rsidRDefault="00F4648A" w:rsidP="00C027F4">
            <w:r>
              <w:t>Micro motor</w:t>
            </w:r>
          </w:p>
        </w:tc>
        <w:tc>
          <w:tcPr>
            <w:tcW w:w="361" w:type="pct"/>
            <w:gridSpan w:val="3"/>
            <w:vAlign w:val="center"/>
          </w:tcPr>
          <w:p w14:paraId="5763F759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3114F07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B5ADF7A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49.</w:t>
            </w:r>
          </w:p>
        </w:tc>
        <w:tc>
          <w:tcPr>
            <w:tcW w:w="1539" w:type="pct"/>
            <w:gridSpan w:val="4"/>
            <w:vAlign w:val="center"/>
          </w:tcPr>
          <w:p w14:paraId="383C0CA9" w14:textId="77777777" w:rsidR="00F4648A" w:rsidRPr="00FC145D" w:rsidRDefault="00F4648A" w:rsidP="00C027F4">
            <w:r w:rsidRPr="00FC145D">
              <w:t>Scissors</w:t>
            </w:r>
          </w:p>
        </w:tc>
        <w:tc>
          <w:tcPr>
            <w:tcW w:w="317" w:type="pct"/>
            <w:vAlign w:val="center"/>
          </w:tcPr>
          <w:p w14:paraId="72BE71DA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0F22BCD2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3E06DAFC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694CA40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27" w:type="pct"/>
            <w:gridSpan w:val="4"/>
            <w:vAlign w:val="center"/>
          </w:tcPr>
          <w:p w14:paraId="251FD557" w14:textId="77777777" w:rsidR="00F4648A" w:rsidRPr="00A7086D" w:rsidRDefault="00F4648A" w:rsidP="00C027F4">
            <w:r>
              <w:t>Cement spatula</w:t>
            </w:r>
          </w:p>
        </w:tc>
        <w:tc>
          <w:tcPr>
            <w:tcW w:w="361" w:type="pct"/>
            <w:gridSpan w:val="3"/>
            <w:vAlign w:val="center"/>
          </w:tcPr>
          <w:p w14:paraId="51482726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812ADA7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F9CB921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50.</w:t>
            </w:r>
          </w:p>
        </w:tc>
        <w:tc>
          <w:tcPr>
            <w:tcW w:w="1539" w:type="pct"/>
            <w:gridSpan w:val="4"/>
            <w:vAlign w:val="center"/>
          </w:tcPr>
          <w:p w14:paraId="1A77228C" w14:textId="77777777" w:rsidR="00F4648A" w:rsidRPr="00FC145D" w:rsidRDefault="00F4648A" w:rsidP="00C027F4">
            <w:proofErr w:type="spellStart"/>
            <w:r w:rsidRPr="00FC145D">
              <w:t>Plugers</w:t>
            </w:r>
            <w:proofErr w:type="spellEnd"/>
          </w:p>
        </w:tc>
        <w:tc>
          <w:tcPr>
            <w:tcW w:w="317" w:type="pct"/>
            <w:vAlign w:val="center"/>
          </w:tcPr>
          <w:p w14:paraId="67751C7D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2D2DA21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771BBC1F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80BDBD3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27" w:type="pct"/>
            <w:gridSpan w:val="4"/>
            <w:vAlign w:val="center"/>
          </w:tcPr>
          <w:p w14:paraId="69FD052B" w14:textId="77777777" w:rsidR="00F4648A" w:rsidRPr="00A7086D" w:rsidRDefault="00BF07F0" w:rsidP="00C027F4">
            <w:r>
              <w:t>Wax knife</w:t>
            </w:r>
          </w:p>
        </w:tc>
        <w:tc>
          <w:tcPr>
            <w:tcW w:w="361" w:type="pct"/>
            <w:gridSpan w:val="3"/>
            <w:vAlign w:val="center"/>
          </w:tcPr>
          <w:p w14:paraId="2ABC2275" w14:textId="77777777" w:rsidR="00F4648A" w:rsidRPr="00217062" w:rsidRDefault="00F4648A" w:rsidP="00166B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</w:t>
            </w: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14:paraId="0E82A232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4951AC6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51.</w:t>
            </w:r>
          </w:p>
        </w:tc>
        <w:tc>
          <w:tcPr>
            <w:tcW w:w="1539" w:type="pct"/>
            <w:gridSpan w:val="4"/>
            <w:vAlign w:val="center"/>
          </w:tcPr>
          <w:p w14:paraId="27310A21" w14:textId="77777777" w:rsidR="00F4648A" w:rsidRPr="00FC145D" w:rsidRDefault="00F4648A" w:rsidP="00C027F4">
            <w:r w:rsidRPr="00FC145D">
              <w:t>Matrix Band + Retainer</w:t>
            </w:r>
          </w:p>
        </w:tc>
        <w:tc>
          <w:tcPr>
            <w:tcW w:w="317" w:type="pct"/>
            <w:vAlign w:val="center"/>
          </w:tcPr>
          <w:p w14:paraId="1F5E528E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</w:t>
            </w: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</w:t>
            </w:r>
          </w:p>
        </w:tc>
        <w:tc>
          <w:tcPr>
            <w:tcW w:w="338" w:type="pct"/>
            <w:vAlign w:val="center"/>
          </w:tcPr>
          <w:p w14:paraId="0091DEC4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104A55D2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E0CF6EE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527" w:type="pct"/>
            <w:gridSpan w:val="4"/>
            <w:vAlign w:val="center"/>
          </w:tcPr>
          <w:p w14:paraId="526A1600" w14:textId="77777777" w:rsidR="00F4648A" w:rsidRPr="00A7086D" w:rsidRDefault="00F4648A" w:rsidP="00C027F4">
            <w:r w:rsidRPr="00A7086D">
              <w:t>Duplicating gel</w:t>
            </w:r>
          </w:p>
        </w:tc>
        <w:tc>
          <w:tcPr>
            <w:tcW w:w="361" w:type="pct"/>
            <w:gridSpan w:val="3"/>
            <w:vAlign w:val="center"/>
          </w:tcPr>
          <w:p w14:paraId="4ADADC7C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9495CC2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E7864E8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52.</w:t>
            </w:r>
          </w:p>
        </w:tc>
        <w:tc>
          <w:tcPr>
            <w:tcW w:w="1539" w:type="pct"/>
            <w:gridSpan w:val="4"/>
            <w:vAlign w:val="center"/>
          </w:tcPr>
          <w:p w14:paraId="0BC3D760" w14:textId="77777777" w:rsidR="00F4648A" w:rsidRPr="00FC145D" w:rsidRDefault="00F4648A" w:rsidP="00C027F4">
            <w:r w:rsidRPr="00FC145D">
              <w:t>Spirit lamp</w:t>
            </w:r>
          </w:p>
        </w:tc>
        <w:tc>
          <w:tcPr>
            <w:tcW w:w="317" w:type="pct"/>
            <w:vAlign w:val="center"/>
          </w:tcPr>
          <w:p w14:paraId="732A2F1A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45DDF3F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6DC4FBEA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ECB1C47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527" w:type="pct"/>
            <w:gridSpan w:val="4"/>
            <w:vAlign w:val="center"/>
          </w:tcPr>
          <w:p w14:paraId="2108921B" w14:textId="77777777" w:rsidR="00F4648A" w:rsidRPr="00A7086D" w:rsidRDefault="00F4648A" w:rsidP="00C027F4">
            <w:r w:rsidRPr="00A7086D">
              <w:t>Boxing wax</w:t>
            </w:r>
          </w:p>
        </w:tc>
        <w:tc>
          <w:tcPr>
            <w:tcW w:w="361" w:type="pct"/>
            <w:gridSpan w:val="3"/>
            <w:vAlign w:val="center"/>
          </w:tcPr>
          <w:p w14:paraId="60D9E621" w14:textId="77777777" w:rsidR="00F4648A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25E7567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CCABC19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53.</w:t>
            </w:r>
          </w:p>
        </w:tc>
        <w:tc>
          <w:tcPr>
            <w:tcW w:w="1539" w:type="pct"/>
            <w:gridSpan w:val="4"/>
            <w:vAlign w:val="center"/>
          </w:tcPr>
          <w:p w14:paraId="289ED018" w14:textId="77777777" w:rsidR="00F4648A" w:rsidRPr="00FC145D" w:rsidRDefault="00F4648A" w:rsidP="00C027F4">
            <w:r w:rsidRPr="00FC145D">
              <w:t>Plugger</w:t>
            </w:r>
          </w:p>
        </w:tc>
        <w:tc>
          <w:tcPr>
            <w:tcW w:w="317" w:type="pct"/>
            <w:vAlign w:val="center"/>
          </w:tcPr>
          <w:p w14:paraId="6FA1E75B" w14:textId="77777777" w:rsidR="00F4648A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1358891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65F57CFC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90126A9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527" w:type="pct"/>
            <w:gridSpan w:val="4"/>
            <w:vAlign w:val="center"/>
          </w:tcPr>
          <w:p w14:paraId="7C34F589" w14:textId="77777777" w:rsidR="00F4648A" w:rsidRPr="00A7086D" w:rsidRDefault="00F4648A" w:rsidP="00C027F4">
            <w:r w:rsidRPr="00A7086D">
              <w:t>Soft wax</w:t>
            </w:r>
          </w:p>
        </w:tc>
        <w:tc>
          <w:tcPr>
            <w:tcW w:w="361" w:type="pct"/>
            <w:gridSpan w:val="3"/>
            <w:vAlign w:val="center"/>
          </w:tcPr>
          <w:p w14:paraId="16BC884D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9C5AB71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F4EF41B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54.</w:t>
            </w:r>
          </w:p>
        </w:tc>
        <w:tc>
          <w:tcPr>
            <w:tcW w:w="1539" w:type="pct"/>
            <w:gridSpan w:val="4"/>
            <w:vAlign w:val="center"/>
          </w:tcPr>
          <w:p w14:paraId="62F7726B" w14:textId="77777777" w:rsidR="00F4648A" w:rsidRPr="00FC145D" w:rsidRDefault="00F4648A" w:rsidP="00C027F4">
            <w:r w:rsidRPr="00FC145D">
              <w:t>Hard Plaster</w:t>
            </w:r>
          </w:p>
        </w:tc>
        <w:tc>
          <w:tcPr>
            <w:tcW w:w="317" w:type="pct"/>
            <w:vAlign w:val="center"/>
          </w:tcPr>
          <w:p w14:paraId="49ED5F11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264F41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31451E63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5C8ACD6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527" w:type="pct"/>
            <w:gridSpan w:val="4"/>
            <w:vAlign w:val="center"/>
          </w:tcPr>
          <w:p w14:paraId="4E9B46B0" w14:textId="77777777" w:rsidR="00F4648A" w:rsidRPr="00A7086D" w:rsidRDefault="00F4648A" w:rsidP="00C027F4">
            <w:r>
              <w:t>Hard plaster</w:t>
            </w:r>
          </w:p>
        </w:tc>
        <w:tc>
          <w:tcPr>
            <w:tcW w:w="361" w:type="pct"/>
            <w:gridSpan w:val="3"/>
            <w:vAlign w:val="center"/>
          </w:tcPr>
          <w:p w14:paraId="35F3A993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FBD4BDC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C14207E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55.</w:t>
            </w:r>
          </w:p>
        </w:tc>
        <w:tc>
          <w:tcPr>
            <w:tcW w:w="1539" w:type="pct"/>
            <w:gridSpan w:val="4"/>
            <w:vAlign w:val="center"/>
          </w:tcPr>
          <w:p w14:paraId="2B2F7F5B" w14:textId="77777777" w:rsidR="00F4648A" w:rsidRPr="00FC145D" w:rsidRDefault="00F4648A" w:rsidP="00C027F4">
            <w:r w:rsidRPr="00FC145D">
              <w:t>Molar Forceps</w:t>
            </w:r>
          </w:p>
        </w:tc>
        <w:tc>
          <w:tcPr>
            <w:tcW w:w="317" w:type="pct"/>
            <w:vAlign w:val="center"/>
          </w:tcPr>
          <w:p w14:paraId="58358A04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8FCB1F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454CE0F3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3AB8FE2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527" w:type="pct"/>
            <w:gridSpan w:val="4"/>
            <w:vAlign w:val="center"/>
          </w:tcPr>
          <w:p w14:paraId="27BBBBBA" w14:textId="77777777" w:rsidR="00F4648A" w:rsidRPr="00A7086D" w:rsidRDefault="00F4648A" w:rsidP="00C027F4">
            <w:r w:rsidRPr="00A7086D">
              <w:t>Finishing &amp; Polishing stone</w:t>
            </w:r>
          </w:p>
        </w:tc>
        <w:tc>
          <w:tcPr>
            <w:tcW w:w="361" w:type="pct"/>
            <w:gridSpan w:val="3"/>
            <w:vAlign w:val="center"/>
          </w:tcPr>
          <w:p w14:paraId="681D9440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1CD589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DCD07BA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56.</w:t>
            </w:r>
          </w:p>
        </w:tc>
        <w:tc>
          <w:tcPr>
            <w:tcW w:w="1539" w:type="pct"/>
            <w:gridSpan w:val="4"/>
            <w:vAlign w:val="center"/>
          </w:tcPr>
          <w:p w14:paraId="4DAE471B" w14:textId="77777777" w:rsidR="00F4648A" w:rsidRPr="00FC145D" w:rsidRDefault="00F4648A" w:rsidP="00C027F4">
            <w:r w:rsidRPr="00FC145D">
              <w:t>Periosteal elevator</w:t>
            </w:r>
          </w:p>
        </w:tc>
        <w:tc>
          <w:tcPr>
            <w:tcW w:w="317" w:type="pct"/>
            <w:vAlign w:val="center"/>
          </w:tcPr>
          <w:p w14:paraId="31EABD29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567AC62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026E195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15EB0B5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527" w:type="pct"/>
            <w:gridSpan w:val="4"/>
            <w:vAlign w:val="center"/>
          </w:tcPr>
          <w:p w14:paraId="18ADCED9" w14:textId="77777777" w:rsidR="00F4648A" w:rsidRPr="00A7086D" w:rsidRDefault="00F4648A" w:rsidP="00C027F4">
            <w:r w:rsidRPr="00A7086D">
              <w:t>Investment material</w:t>
            </w:r>
          </w:p>
        </w:tc>
        <w:tc>
          <w:tcPr>
            <w:tcW w:w="361" w:type="pct"/>
            <w:gridSpan w:val="3"/>
            <w:vAlign w:val="center"/>
          </w:tcPr>
          <w:p w14:paraId="5EE50C0F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140C8241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EEDB32F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57.</w:t>
            </w:r>
          </w:p>
        </w:tc>
        <w:tc>
          <w:tcPr>
            <w:tcW w:w="1539" w:type="pct"/>
            <w:gridSpan w:val="4"/>
            <w:vAlign w:val="center"/>
          </w:tcPr>
          <w:p w14:paraId="3FFFD50F" w14:textId="77777777" w:rsidR="00F4648A" w:rsidRPr="00FC145D" w:rsidRDefault="00F4648A" w:rsidP="00C027F4">
            <w:r w:rsidRPr="00FC145D">
              <w:t>Extraction forceps</w:t>
            </w:r>
          </w:p>
        </w:tc>
        <w:tc>
          <w:tcPr>
            <w:tcW w:w="317" w:type="pct"/>
            <w:vAlign w:val="center"/>
          </w:tcPr>
          <w:p w14:paraId="549D8920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AA260F3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0361324A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4CE7731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527" w:type="pct"/>
            <w:gridSpan w:val="4"/>
            <w:vAlign w:val="center"/>
          </w:tcPr>
          <w:p w14:paraId="0FBF7E2E" w14:textId="77777777" w:rsidR="00F4648A" w:rsidRPr="00A7086D" w:rsidRDefault="00F4648A" w:rsidP="00C027F4">
            <w:r>
              <w:t>Soft plaster</w:t>
            </w:r>
          </w:p>
        </w:tc>
        <w:tc>
          <w:tcPr>
            <w:tcW w:w="361" w:type="pct"/>
            <w:gridSpan w:val="3"/>
            <w:vAlign w:val="center"/>
          </w:tcPr>
          <w:p w14:paraId="405859F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1881305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F28C6AF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58.</w:t>
            </w:r>
          </w:p>
        </w:tc>
        <w:tc>
          <w:tcPr>
            <w:tcW w:w="1539" w:type="pct"/>
            <w:gridSpan w:val="4"/>
            <w:vAlign w:val="center"/>
          </w:tcPr>
          <w:p w14:paraId="4A5B072F" w14:textId="77777777" w:rsidR="00F4648A" w:rsidRPr="00FC145D" w:rsidRDefault="00F4648A" w:rsidP="00C027F4">
            <w:r w:rsidRPr="00FC145D">
              <w:t>Modeling Wax</w:t>
            </w:r>
          </w:p>
        </w:tc>
        <w:tc>
          <w:tcPr>
            <w:tcW w:w="317" w:type="pct"/>
            <w:vAlign w:val="center"/>
          </w:tcPr>
          <w:p w14:paraId="212F6739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297C4AF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51F3E55E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2D2E3A6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527" w:type="pct"/>
            <w:gridSpan w:val="4"/>
            <w:vAlign w:val="center"/>
          </w:tcPr>
          <w:p w14:paraId="2F743BEF" w14:textId="77777777" w:rsidR="00F4648A" w:rsidRPr="00A7086D" w:rsidRDefault="00F4648A" w:rsidP="00C027F4">
            <w:r w:rsidRPr="00A7086D">
              <w:t>Electro plating material</w:t>
            </w:r>
          </w:p>
        </w:tc>
        <w:tc>
          <w:tcPr>
            <w:tcW w:w="361" w:type="pct"/>
            <w:gridSpan w:val="3"/>
            <w:vAlign w:val="center"/>
          </w:tcPr>
          <w:p w14:paraId="192C177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B8E042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2433686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59.</w:t>
            </w:r>
          </w:p>
        </w:tc>
        <w:tc>
          <w:tcPr>
            <w:tcW w:w="1539" w:type="pct"/>
            <w:gridSpan w:val="4"/>
            <w:vAlign w:val="center"/>
          </w:tcPr>
          <w:p w14:paraId="078F760B" w14:textId="77777777" w:rsidR="00F4648A" w:rsidRPr="00FC145D" w:rsidRDefault="00F4648A" w:rsidP="00C027F4">
            <w:r w:rsidRPr="00FC145D">
              <w:t>Dentine Pins</w:t>
            </w:r>
          </w:p>
        </w:tc>
        <w:tc>
          <w:tcPr>
            <w:tcW w:w="317" w:type="pct"/>
            <w:vAlign w:val="center"/>
          </w:tcPr>
          <w:p w14:paraId="25B042CA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5FEFB19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116BF9C0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4B32796" w14:textId="77777777" w:rsidR="00F4648A" w:rsidRPr="002839F0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527" w:type="pct"/>
            <w:gridSpan w:val="4"/>
            <w:vAlign w:val="center"/>
          </w:tcPr>
          <w:p w14:paraId="38025034" w14:textId="77777777" w:rsidR="00F4648A" w:rsidRPr="00A7086D" w:rsidRDefault="00F4648A" w:rsidP="00C027F4">
            <w:r>
              <w:t>Modeling wax</w:t>
            </w:r>
          </w:p>
        </w:tc>
        <w:tc>
          <w:tcPr>
            <w:tcW w:w="361" w:type="pct"/>
            <w:gridSpan w:val="3"/>
            <w:vAlign w:val="center"/>
          </w:tcPr>
          <w:p w14:paraId="4BCBA2E5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E351A62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64210B9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60.</w:t>
            </w:r>
          </w:p>
        </w:tc>
        <w:tc>
          <w:tcPr>
            <w:tcW w:w="1539" w:type="pct"/>
            <w:gridSpan w:val="4"/>
            <w:vAlign w:val="center"/>
          </w:tcPr>
          <w:p w14:paraId="1F884AFF" w14:textId="77777777" w:rsidR="00F4648A" w:rsidRPr="00FC145D" w:rsidRDefault="00F4648A" w:rsidP="00C027F4">
            <w:r w:rsidRPr="00FC145D">
              <w:t>Dentine drill</w:t>
            </w:r>
          </w:p>
        </w:tc>
        <w:tc>
          <w:tcPr>
            <w:tcW w:w="317" w:type="pct"/>
            <w:vAlign w:val="center"/>
          </w:tcPr>
          <w:p w14:paraId="4AB1DE8B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24B36665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12BA0EBF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658F20B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17.</w:t>
            </w:r>
          </w:p>
        </w:tc>
        <w:tc>
          <w:tcPr>
            <w:tcW w:w="1527" w:type="pct"/>
            <w:gridSpan w:val="4"/>
            <w:vAlign w:val="center"/>
          </w:tcPr>
          <w:p w14:paraId="4D4A9225" w14:textId="77777777" w:rsidR="00F4648A" w:rsidRPr="00FC145D" w:rsidRDefault="00F4648A" w:rsidP="00C027F4">
            <w:r w:rsidRPr="00FC145D">
              <w:t>Dental flask</w:t>
            </w:r>
          </w:p>
        </w:tc>
        <w:tc>
          <w:tcPr>
            <w:tcW w:w="361" w:type="pct"/>
            <w:gridSpan w:val="3"/>
            <w:vAlign w:val="center"/>
          </w:tcPr>
          <w:p w14:paraId="40D582E9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A0C0CF2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B5973C3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61.</w:t>
            </w:r>
          </w:p>
        </w:tc>
        <w:tc>
          <w:tcPr>
            <w:tcW w:w="1539" w:type="pct"/>
            <w:gridSpan w:val="4"/>
            <w:vAlign w:val="center"/>
          </w:tcPr>
          <w:p w14:paraId="51BABD21" w14:textId="77777777" w:rsidR="00F4648A" w:rsidRPr="00FC145D" w:rsidRDefault="00F4648A" w:rsidP="00C027F4">
            <w:r w:rsidRPr="00FC145D">
              <w:t>Probe</w:t>
            </w:r>
          </w:p>
        </w:tc>
        <w:tc>
          <w:tcPr>
            <w:tcW w:w="317" w:type="pct"/>
            <w:vAlign w:val="center"/>
          </w:tcPr>
          <w:p w14:paraId="03F68B29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24455426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3111C46E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6D4802B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18.</w:t>
            </w:r>
          </w:p>
        </w:tc>
        <w:tc>
          <w:tcPr>
            <w:tcW w:w="1527" w:type="pct"/>
            <w:gridSpan w:val="4"/>
            <w:vAlign w:val="center"/>
          </w:tcPr>
          <w:p w14:paraId="2145AFBD" w14:textId="77777777" w:rsidR="00F4648A" w:rsidRPr="00FC145D" w:rsidRDefault="00F4648A" w:rsidP="00C027F4">
            <w:r w:rsidRPr="00FC145D">
              <w:t>Diagnostic instruments</w:t>
            </w:r>
          </w:p>
        </w:tc>
        <w:tc>
          <w:tcPr>
            <w:tcW w:w="361" w:type="pct"/>
            <w:gridSpan w:val="3"/>
            <w:vAlign w:val="center"/>
          </w:tcPr>
          <w:p w14:paraId="0973AF65" w14:textId="77777777" w:rsidR="00F4648A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361C5EFA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97479E1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62.</w:t>
            </w:r>
          </w:p>
        </w:tc>
        <w:tc>
          <w:tcPr>
            <w:tcW w:w="1539" w:type="pct"/>
            <w:gridSpan w:val="4"/>
            <w:vAlign w:val="center"/>
          </w:tcPr>
          <w:p w14:paraId="04749D82" w14:textId="77777777" w:rsidR="00F4648A" w:rsidRPr="00FC145D" w:rsidRDefault="00F4648A" w:rsidP="00C027F4">
            <w:r w:rsidRPr="00FC145D">
              <w:t>Carbide Burs Tissue</w:t>
            </w:r>
          </w:p>
        </w:tc>
        <w:tc>
          <w:tcPr>
            <w:tcW w:w="317" w:type="pct"/>
            <w:vAlign w:val="center"/>
          </w:tcPr>
          <w:p w14:paraId="08CB45F1" w14:textId="77777777" w:rsidR="00F4648A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946ED7D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1E7A9C6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1A978B8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19.</w:t>
            </w:r>
          </w:p>
        </w:tc>
        <w:tc>
          <w:tcPr>
            <w:tcW w:w="1527" w:type="pct"/>
            <w:gridSpan w:val="4"/>
            <w:vAlign w:val="center"/>
          </w:tcPr>
          <w:p w14:paraId="2D88ECA2" w14:textId="77777777" w:rsidR="00F4648A" w:rsidRPr="00FC145D" w:rsidRDefault="00F4648A" w:rsidP="00C027F4">
            <w:r w:rsidRPr="00FC145D">
              <w:t>Simplex powder</w:t>
            </w:r>
          </w:p>
        </w:tc>
        <w:tc>
          <w:tcPr>
            <w:tcW w:w="361" w:type="pct"/>
            <w:gridSpan w:val="3"/>
            <w:vAlign w:val="center"/>
          </w:tcPr>
          <w:p w14:paraId="78EAC8C2" w14:textId="77777777" w:rsidR="00F4648A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224A65F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30F79EE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63.</w:t>
            </w:r>
          </w:p>
        </w:tc>
        <w:tc>
          <w:tcPr>
            <w:tcW w:w="1539" w:type="pct"/>
            <w:gridSpan w:val="4"/>
            <w:vAlign w:val="center"/>
          </w:tcPr>
          <w:p w14:paraId="73C57D1E" w14:textId="77777777" w:rsidR="00F4648A" w:rsidRPr="00FC145D" w:rsidRDefault="00F4648A" w:rsidP="00C027F4">
            <w:r w:rsidRPr="00FC145D">
              <w:t>Reamers (Hand)</w:t>
            </w:r>
          </w:p>
        </w:tc>
        <w:tc>
          <w:tcPr>
            <w:tcW w:w="317" w:type="pct"/>
            <w:vAlign w:val="center"/>
          </w:tcPr>
          <w:p w14:paraId="7A5DEA0C" w14:textId="77777777" w:rsidR="00F4648A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FE8BBD3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0F76074F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0CE8337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lastRenderedPageBreak/>
              <w:t>20.</w:t>
            </w:r>
          </w:p>
        </w:tc>
        <w:tc>
          <w:tcPr>
            <w:tcW w:w="1527" w:type="pct"/>
            <w:gridSpan w:val="4"/>
            <w:vAlign w:val="center"/>
          </w:tcPr>
          <w:p w14:paraId="6D8CBB7B" w14:textId="77777777" w:rsidR="00F4648A" w:rsidRPr="00FC145D" w:rsidRDefault="00F4648A" w:rsidP="00C027F4">
            <w:r w:rsidRPr="00FC145D">
              <w:t>Glass slab</w:t>
            </w:r>
          </w:p>
        </w:tc>
        <w:tc>
          <w:tcPr>
            <w:tcW w:w="361" w:type="pct"/>
            <w:gridSpan w:val="3"/>
            <w:vAlign w:val="center"/>
          </w:tcPr>
          <w:p w14:paraId="4B014A1B" w14:textId="77777777" w:rsidR="00F4648A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0B84C15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EFA87D6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64.</w:t>
            </w:r>
          </w:p>
        </w:tc>
        <w:tc>
          <w:tcPr>
            <w:tcW w:w="1539" w:type="pct"/>
            <w:gridSpan w:val="4"/>
            <w:vAlign w:val="center"/>
          </w:tcPr>
          <w:p w14:paraId="6C3A1D64" w14:textId="77777777" w:rsidR="00F4648A" w:rsidRPr="00FC145D" w:rsidRDefault="00F4648A" w:rsidP="00C027F4">
            <w:r w:rsidRPr="00FC145D">
              <w:t>Model trimmers</w:t>
            </w:r>
          </w:p>
        </w:tc>
        <w:tc>
          <w:tcPr>
            <w:tcW w:w="317" w:type="pct"/>
            <w:vAlign w:val="center"/>
          </w:tcPr>
          <w:p w14:paraId="0C8680E3" w14:textId="77777777" w:rsidR="00F4648A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F0B4C2C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1496DF58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E031493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21.</w:t>
            </w:r>
          </w:p>
        </w:tc>
        <w:tc>
          <w:tcPr>
            <w:tcW w:w="1527" w:type="pct"/>
            <w:gridSpan w:val="4"/>
            <w:vAlign w:val="center"/>
          </w:tcPr>
          <w:p w14:paraId="1739320F" w14:textId="77777777" w:rsidR="00F4648A" w:rsidRPr="00FC145D" w:rsidRDefault="00F4648A" w:rsidP="00C027F4">
            <w:r w:rsidRPr="00FC145D">
              <w:t>Steel ruler</w:t>
            </w:r>
          </w:p>
        </w:tc>
        <w:tc>
          <w:tcPr>
            <w:tcW w:w="361" w:type="pct"/>
            <w:gridSpan w:val="3"/>
            <w:vAlign w:val="center"/>
          </w:tcPr>
          <w:p w14:paraId="08421716" w14:textId="77777777" w:rsidR="00F4648A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A7C4BD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D76F87C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65.</w:t>
            </w:r>
          </w:p>
        </w:tc>
        <w:tc>
          <w:tcPr>
            <w:tcW w:w="1539" w:type="pct"/>
            <w:gridSpan w:val="4"/>
            <w:vAlign w:val="center"/>
          </w:tcPr>
          <w:p w14:paraId="1827846B" w14:textId="77777777" w:rsidR="00F4648A" w:rsidRPr="00FC145D" w:rsidRDefault="00F4648A" w:rsidP="00C027F4">
            <w:r w:rsidRPr="00FC145D">
              <w:t xml:space="preserve">Self cure powder </w:t>
            </w:r>
          </w:p>
        </w:tc>
        <w:tc>
          <w:tcPr>
            <w:tcW w:w="317" w:type="pct"/>
            <w:vAlign w:val="center"/>
          </w:tcPr>
          <w:p w14:paraId="3F0FA868" w14:textId="77777777" w:rsidR="00F4648A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56BC65B6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6708EFBC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B02FFD8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22.</w:t>
            </w:r>
          </w:p>
        </w:tc>
        <w:tc>
          <w:tcPr>
            <w:tcW w:w="1527" w:type="pct"/>
            <w:gridSpan w:val="4"/>
            <w:vAlign w:val="center"/>
          </w:tcPr>
          <w:p w14:paraId="3D1DE93F" w14:textId="77777777" w:rsidR="00F4648A" w:rsidRPr="00FC145D" w:rsidRDefault="00F4648A" w:rsidP="00C027F4">
            <w:r w:rsidRPr="00FC145D">
              <w:t>Sand Paper</w:t>
            </w:r>
          </w:p>
        </w:tc>
        <w:tc>
          <w:tcPr>
            <w:tcW w:w="361" w:type="pct"/>
            <w:gridSpan w:val="3"/>
            <w:vAlign w:val="center"/>
          </w:tcPr>
          <w:p w14:paraId="3F89DF64" w14:textId="77777777" w:rsidR="00F4648A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74BE070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4EDEBC0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66.</w:t>
            </w:r>
          </w:p>
        </w:tc>
        <w:tc>
          <w:tcPr>
            <w:tcW w:w="1539" w:type="pct"/>
            <w:gridSpan w:val="4"/>
            <w:vAlign w:val="center"/>
          </w:tcPr>
          <w:p w14:paraId="5679EE07" w14:textId="77777777" w:rsidR="00F4648A" w:rsidRPr="00FC145D" w:rsidRDefault="00F4648A" w:rsidP="00C027F4">
            <w:r w:rsidRPr="00FC145D">
              <w:t>Heat cure powder</w:t>
            </w:r>
          </w:p>
        </w:tc>
        <w:tc>
          <w:tcPr>
            <w:tcW w:w="317" w:type="pct"/>
            <w:vAlign w:val="center"/>
          </w:tcPr>
          <w:p w14:paraId="1EAD751C" w14:textId="77777777" w:rsidR="00F4648A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F728298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0140BA44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CE1FC80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23.</w:t>
            </w:r>
          </w:p>
        </w:tc>
        <w:tc>
          <w:tcPr>
            <w:tcW w:w="1527" w:type="pct"/>
            <w:gridSpan w:val="4"/>
            <w:vAlign w:val="center"/>
          </w:tcPr>
          <w:p w14:paraId="64A0A858" w14:textId="77777777" w:rsidR="00F4648A" w:rsidRPr="00FC145D" w:rsidRDefault="00F4648A" w:rsidP="00C027F4">
            <w:r w:rsidRPr="00FC145D">
              <w:t>Sticky wax/</w:t>
            </w:r>
            <w:proofErr w:type="spellStart"/>
            <w:r w:rsidRPr="00FC145D">
              <w:t>Elfy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02671CC0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8C6B0FD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980BF72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67.</w:t>
            </w:r>
          </w:p>
        </w:tc>
        <w:tc>
          <w:tcPr>
            <w:tcW w:w="1539" w:type="pct"/>
            <w:gridSpan w:val="4"/>
            <w:vAlign w:val="center"/>
          </w:tcPr>
          <w:p w14:paraId="2B3D2140" w14:textId="77777777" w:rsidR="00F4648A" w:rsidRPr="00FC145D" w:rsidRDefault="00F4648A" w:rsidP="00C027F4">
            <w:r w:rsidRPr="00FC145D">
              <w:t>Heat cure liquid</w:t>
            </w:r>
          </w:p>
        </w:tc>
        <w:tc>
          <w:tcPr>
            <w:tcW w:w="317" w:type="pct"/>
            <w:vAlign w:val="center"/>
          </w:tcPr>
          <w:p w14:paraId="63316DDD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A509A69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2B2D727C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B366998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24.</w:t>
            </w:r>
          </w:p>
        </w:tc>
        <w:tc>
          <w:tcPr>
            <w:tcW w:w="1527" w:type="pct"/>
            <w:gridSpan w:val="4"/>
            <w:vAlign w:val="center"/>
          </w:tcPr>
          <w:p w14:paraId="617DAA1C" w14:textId="77777777" w:rsidR="00F4648A" w:rsidRPr="00FC145D" w:rsidRDefault="00F4648A" w:rsidP="00C027F4">
            <w:r w:rsidRPr="00FC145D">
              <w:t>Trimmer</w:t>
            </w:r>
          </w:p>
        </w:tc>
        <w:tc>
          <w:tcPr>
            <w:tcW w:w="361" w:type="pct"/>
            <w:gridSpan w:val="3"/>
            <w:vAlign w:val="center"/>
          </w:tcPr>
          <w:p w14:paraId="2CF3DADD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220149F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3C3E46A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68.</w:t>
            </w:r>
          </w:p>
        </w:tc>
        <w:tc>
          <w:tcPr>
            <w:tcW w:w="1539" w:type="pct"/>
            <w:gridSpan w:val="4"/>
            <w:vAlign w:val="center"/>
          </w:tcPr>
          <w:p w14:paraId="4D1E8961" w14:textId="77777777" w:rsidR="00F4648A" w:rsidRPr="00FC145D" w:rsidRDefault="00F4648A" w:rsidP="00C027F4">
            <w:r w:rsidRPr="00FC145D">
              <w:t>Polishing compound</w:t>
            </w:r>
          </w:p>
        </w:tc>
        <w:tc>
          <w:tcPr>
            <w:tcW w:w="317" w:type="pct"/>
            <w:vAlign w:val="center"/>
          </w:tcPr>
          <w:p w14:paraId="27892408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53381FEC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10F1331D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98DB90C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25.</w:t>
            </w:r>
          </w:p>
        </w:tc>
        <w:tc>
          <w:tcPr>
            <w:tcW w:w="1527" w:type="pct"/>
            <w:gridSpan w:val="4"/>
            <w:vAlign w:val="center"/>
          </w:tcPr>
          <w:p w14:paraId="1D00A51A" w14:textId="77777777" w:rsidR="00F4648A" w:rsidRPr="00FC145D" w:rsidRDefault="00F4648A" w:rsidP="00C027F4">
            <w:r w:rsidRPr="00FC145D">
              <w:t>Wires</w:t>
            </w:r>
          </w:p>
        </w:tc>
        <w:tc>
          <w:tcPr>
            <w:tcW w:w="361" w:type="pct"/>
            <w:gridSpan w:val="3"/>
            <w:vAlign w:val="center"/>
          </w:tcPr>
          <w:p w14:paraId="3CCAA293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4CBA9DC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4402933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69.</w:t>
            </w:r>
          </w:p>
        </w:tc>
        <w:tc>
          <w:tcPr>
            <w:tcW w:w="1539" w:type="pct"/>
            <w:gridSpan w:val="4"/>
            <w:vAlign w:val="center"/>
          </w:tcPr>
          <w:p w14:paraId="3C795FEC" w14:textId="77777777" w:rsidR="00F4648A" w:rsidRPr="00FC145D" w:rsidRDefault="00F4648A" w:rsidP="00C027F4">
            <w:r w:rsidRPr="00FC145D">
              <w:t>Pumice powder</w:t>
            </w:r>
          </w:p>
        </w:tc>
        <w:tc>
          <w:tcPr>
            <w:tcW w:w="317" w:type="pct"/>
            <w:vAlign w:val="center"/>
          </w:tcPr>
          <w:p w14:paraId="1761A4C6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7FAF0B6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42245446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0428D78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26.</w:t>
            </w:r>
          </w:p>
        </w:tc>
        <w:tc>
          <w:tcPr>
            <w:tcW w:w="1527" w:type="pct"/>
            <w:gridSpan w:val="4"/>
            <w:vAlign w:val="center"/>
          </w:tcPr>
          <w:p w14:paraId="6439F554" w14:textId="77777777" w:rsidR="00F4648A" w:rsidRPr="00FC145D" w:rsidRDefault="00F4648A" w:rsidP="00C027F4">
            <w:r w:rsidRPr="00FC145D">
              <w:t>Zinc phosphate cement</w:t>
            </w:r>
          </w:p>
        </w:tc>
        <w:tc>
          <w:tcPr>
            <w:tcW w:w="361" w:type="pct"/>
            <w:gridSpan w:val="3"/>
            <w:vAlign w:val="center"/>
          </w:tcPr>
          <w:p w14:paraId="1E859553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05BE43A8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F3647D7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70.</w:t>
            </w:r>
          </w:p>
        </w:tc>
        <w:tc>
          <w:tcPr>
            <w:tcW w:w="1539" w:type="pct"/>
            <w:gridSpan w:val="4"/>
            <w:vAlign w:val="center"/>
          </w:tcPr>
          <w:p w14:paraId="106EEBB5" w14:textId="77777777" w:rsidR="00F4648A" w:rsidRPr="00FC145D" w:rsidRDefault="00F4648A" w:rsidP="00C027F4">
            <w:r w:rsidRPr="00FC145D">
              <w:t>Wire 0.7 mm</w:t>
            </w:r>
          </w:p>
        </w:tc>
        <w:tc>
          <w:tcPr>
            <w:tcW w:w="317" w:type="pct"/>
            <w:vAlign w:val="center"/>
          </w:tcPr>
          <w:p w14:paraId="0A55481D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04BC2D59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5921878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6C1C9F7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27.</w:t>
            </w:r>
          </w:p>
        </w:tc>
        <w:tc>
          <w:tcPr>
            <w:tcW w:w="1527" w:type="pct"/>
            <w:gridSpan w:val="4"/>
            <w:vAlign w:val="center"/>
          </w:tcPr>
          <w:p w14:paraId="536DB59D" w14:textId="77777777" w:rsidR="00F4648A" w:rsidRPr="00FC145D" w:rsidRDefault="00F4648A" w:rsidP="00C027F4">
            <w:r w:rsidRPr="00FC145D">
              <w:t>Wax Carver</w:t>
            </w:r>
          </w:p>
        </w:tc>
        <w:tc>
          <w:tcPr>
            <w:tcW w:w="361" w:type="pct"/>
            <w:gridSpan w:val="3"/>
            <w:vAlign w:val="center"/>
          </w:tcPr>
          <w:p w14:paraId="32DD1A4F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7470D1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BCEBECB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71.</w:t>
            </w:r>
          </w:p>
        </w:tc>
        <w:tc>
          <w:tcPr>
            <w:tcW w:w="1539" w:type="pct"/>
            <w:gridSpan w:val="4"/>
            <w:vAlign w:val="center"/>
          </w:tcPr>
          <w:p w14:paraId="357A407F" w14:textId="77777777" w:rsidR="00F4648A" w:rsidRPr="00FC145D" w:rsidRDefault="00F4648A" w:rsidP="00C027F4">
            <w:r w:rsidRPr="00FC145D">
              <w:t>Micro motors</w:t>
            </w:r>
          </w:p>
        </w:tc>
        <w:tc>
          <w:tcPr>
            <w:tcW w:w="317" w:type="pct"/>
            <w:vAlign w:val="center"/>
          </w:tcPr>
          <w:p w14:paraId="2E091E4E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2EDC6BD5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2DC75A3F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658DB8B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28.</w:t>
            </w:r>
          </w:p>
        </w:tc>
        <w:tc>
          <w:tcPr>
            <w:tcW w:w="1527" w:type="pct"/>
            <w:gridSpan w:val="4"/>
            <w:vAlign w:val="center"/>
          </w:tcPr>
          <w:p w14:paraId="49EB68B8" w14:textId="77777777" w:rsidR="00F4648A" w:rsidRPr="00FC145D" w:rsidRDefault="00F4648A" w:rsidP="00C027F4">
            <w:r w:rsidRPr="00FC145D">
              <w:t>Wall Mirror</w:t>
            </w:r>
          </w:p>
        </w:tc>
        <w:tc>
          <w:tcPr>
            <w:tcW w:w="361" w:type="pct"/>
            <w:gridSpan w:val="3"/>
            <w:vAlign w:val="center"/>
          </w:tcPr>
          <w:p w14:paraId="671D332F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64171D5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7B8D776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72.</w:t>
            </w:r>
          </w:p>
        </w:tc>
        <w:tc>
          <w:tcPr>
            <w:tcW w:w="1539" w:type="pct"/>
            <w:gridSpan w:val="4"/>
            <w:vAlign w:val="center"/>
          </w:tcPr>
          <w:p w14:paraId="092EB6F7" w14:textId="77777777" w:rsidR="00F4648A" w:rsidRPr="00FC145D" w:rsidRDefault="00F4648A" w:rsidP="00C027F4">
            <w:r w:rsidRPr="00FC145D">
              <w:t>Artificial teeth</w:t>
            </w:r>
          </w:p>
        </w:tc>
        <w:tc>
          <w:tcPr>
            <w:tcW w:w="317" w:type="pct"/>
            <w:vAlign w:val="center"/>
          </w:tcPr>
          <w:p w14:paraId="602DE730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5C0B04E3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5C323EE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3DDFE4C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29.</w:t>
            </w:r>
          </w:p>
        </w:tc>
        <w:tc>
          <w:tcPr>
            <w:tcW w:w="1527" w:type="pct"/>
            <w:gridSpan w:val="4"/>
            <w:vAlign w:val="center"/>
          </w:tcPr>
          <w:p w14:paraId="06719A88" w14:textId="77777777" w:rsidR="00F4648A" w:rsidRPr="00FC145D" w:rsidRDefault="00F4648A" w:rsidP="00C027F4">
            <w:r w:rsidRPr="00FC145D">
              <w:t xml:space="preserve">Zinc phosphate Cement </w:t>
            </w:r>
          </w:p>
        </w:tc>
        <w:tc>
          <w:tcPr>
            <w:tcW w:w="361" w:type="pct"/>
            <w:gridSpan w:val="3"/>
            <w:vAlign w:val="center"/>
          </w:tcPr>
          <w:p w14:paraId="4F41FC9E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31850F7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8B0234C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73.</w:t>
            </w:r>
          </w:p>
        </w:tc>
        <w:tc>
          <w:tcPr>
            <w:tcW w:w="1539" w:type="pct"/>
            <w:gridSpan w:val="4"/>
            <w:vAlign w:val="center"/>
          </w:tcPr>
          <w:p w14:paraId="7847023B" w14:textId="77777777" w:rsidR="00F4648A" w:rsidRPr="00FC145D" w:rsidRDefault="00F4648A" w:rsidP="00C027F4">
            <w:r w:rsidRPr="00FC145D">
              <w:t>Sand paper</w:t>
            </w:r>
          </w:p>
        </w:tc>
        <w:tc>
          <w:tcPr>
            <w:tcW w:w="317" w:type="pct"/>
            <w:vAlign w:val="center"/>
          </w:tcPr>
          <w:p w14:paraId="572D99A7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0B6C7E34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761E37DE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EA3C544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30.</w:t>
            </w:r>
          </w:p>
        </w:tc>
        <w:tc>
          <w:tcPr>
            <w:tcW w:w="1527" w:type="pct"/>
            <w:gridSpan w:val="4"/>
            <w:vAlign w:val="center"/>
          </w:tcPr>
          <w:p w14:paraId="3BD36EA9" w14:textId="77777777" w:rsidR="00F4648A" w:rsidRPr="00FC145D" w:rsidRDefault="00F4648A" w:rsidP="00C027F4">
            <w:r w:rsidRPr="00FC145D">
              <w:t>Tray for polishing</w:t>
            </w:r>
          </w:p>
        </w:tc>
        <w:tc>
          <w:tcPr>
            <w:tcW w:w="361" w:type="pct"/>
            <w:gridSpan w:val="3"/>
            <w:vAlign w:val="center"/>
          </w:tcPr>
          <w:p w14:paraId="394922A3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5C28781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2D533DB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74.</w:t>
            </w:r>
          </w:p>
        </w:tc>
        <w:tc>
          <w:tcPr>
            <w:tcW w:w="1539" w:type="pct"/>
            <w:gridSpan w:val="4"/>
            <w:vAlign w:val="center"/>
          </w:tcPr>
          <w:p w14:paraId="58334A26" w14:textId="77777777" w:rsidR="00F4648A" w:rsidRPr="00FC145D" w:rsidRDefault="00F4648A" w:rsidP="00C027F4">
            <w:r w:rsidRPr="00FC145D">
              <w:t xml:space="preserve">Stainless steel trimming </w:t>
            </w:r>
          </w:p>
        </w:tc>
        <w:tc>
          <w:tcPr>
            <w:tcW w:w="317" w:type="pct"/>
            <w:vAlign w:val="center"/>
          </w:tcPr>
          <w:p w14:paraId="42B07BBB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07878C4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2E6C40B3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0522DF2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31.</w:t>
            </w:r>
          </w:p>
        </w:tc>
        <w:tc>
          <w:tcPr>
            <w:tcW w:w="1527" w:type="pct"/>
            <w:gridSpan w:val="4"/>
            <w:vAlign w:val="center"/>
          </w:tcPr>
          <w:p w14:paraId="6BB95EC6" w14:textId="77777777" w:rsidR="00F4648A" w:rsidRPr="00FC145D" w:rsidRDefault="00F4648A" w:rsidP="00C027F4">
            <w:r w:rsidRPr="00FC145D">
              <w:t>Vibrator</w:t>
            </w:r>
          </w:p>
        </w:tc>
        <w:tc>
          <w:tcPr>
            <w:tcW w:w="361" w:type="pct"/>
            <w:gridSpan w:val="3"/>
            <w:vAlign w:val="center"/>
          </w:tcPr>
          <w:p w14:paraId="4175C52C" w14:textId="77777777" w:rsidR="00F4648A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E19F8C8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569FBA8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75.</w:t>
            </w:r>
          </w:p>
        </w:tc>
        <w:tc>
          <w:tcPr>
            <w:tcW w:w="1539" w:type="pct"/>
            <w:gridSpan w:val="4"/>
            <w:vAlign w:val="center"/>
          </w:tcPr>
          <w:p w14:paraId="6DE81E31" w14:textId="77777777" w:rsidR="00F4648A" w:rsidRPr="00FC145D" w:rsidRDefault="00F4648A" w:rsidP="00C027F4">
            <w:r w:rsidRPr="00FC145D">
              <w:t>Denture Trimming stones</w:t>
            </w:r>
          </w:p>
        </w:tc>
        <w:tc>
          <w:tcPr>
            <w:tcW w:w="317" w:type="pct"/>
            <w:vAlign w:val="center"/>
          </w:tcPr>
          <w:p w14:paraId="7CDB268C" w14:textId="77777777" w:rsidR="00F4648A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E62C6A9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67B5C76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9FADDE2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32.</w:t>
            </w:r>
          </w:p>
        </w:tc>
        <w:tc>
          <w:tcPr>
            <w:tcW w:w="1527" w:type="pct"/>
            <w:gridSpan w:val="4"/>
            <w:vAlign w:val="center"/>
          </w:tcPr>
          <w:p w14:paraId="781EEC2F" w14:textId="77777777" w:rsidR="00F4648A" w:rsidRPr="00FC145D" w:rsidRDefault="00F4648A" w:rsidP="00C027F4">
            <w:r w:rsidRPr="00FC145D">
              <w:t>Polisher</w:t>
            </w:r>
          </w:p>
        </w:tc>
        <w:tc>
          <w:tcPr>
            <w:tcW w:w="361" w:type="pct"/>
            <w:gridSpan w:val="3"/>
            <w:vAlign w:val="center"/>
          </w:tcPr>
          <w:p w14:paraId="5557B30B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07CA376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897A002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76.</w:t>
            </w:r>
          </w:p>
        </w:tc>
        <w:tc>
          <w:tcPr>
            <w:tcW w:w="1539" w:type="pct"/>
            <w:gridSpan w:val="4"/>
            <w:vAlign w:val="center"/>
          </w:tcPr>
          <w:p w14:paraId="1BE26B22" w14:textId="77777777" w:rsidR="00F4648A" w:rsidRPr="00FC145D" w:rsidRDefault="00F4648A" w:rsidP="00C027F4">
            <w:r w:rsidRPr="00FC145D">
              <w:t xml:space="preserve">Air Turbine </w:t>
            </w:r>
          </w:p>
        </w:tc>
        <w:tc>
          <w:tcPr>
            <w:tcW w:w="317" w:type="pct"/>
            <w:vAlign w:val="center"/>
          </w:tcPr>
          <w:p w14:paraId="5834BB3C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7062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79FFDC5D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6A98244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3AECE26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33.</w:t>
            </w:r>
          </w:p>
        </w:tc>
        <w:tc>
          <w:tcPr>
            <w:tcW w:w="1527" w:type="pct"/>
            <w:gridSpan w:val="4"/>
            <w:vAlign w:val="center"/>
          </w:tcPr>
          <w:p w14:paraId="24274F97" w14:textId="77777777" w:rsidR="00F4648A" w:rsidRPr="00FC145D" w:rsidRDefault="00F4648A" w:rsidP="00C027F4">
            <w:r w:rsidRPr="00FC145D">
              <w:t>Rubber Bowl</w:t>
            </w:r>
          </w:p>
        </w:tc>
        <w:tc>
          <w:tcPr>
            <w:tcW w:w="361" w:type="pct"/>
            <w:gridSpan w:val="3"/>
            <w:vAlign w:val="center"/>
          </w:tcPr>
          <w:p w14:paraId="132507C9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0EA858C7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B628AF4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77.</w:t>
            </w:r>
          </w:p>
        </w:tc>
        <w:tc>
          <w:tcPr>
            <w:tcW w:w="1539" w:type="pct"/>
            <w:gridSpan w:val="4"/>
            <w:vAlign w:val="center"/>
          </w:tcPr>
          <w:p w14:paraId="3E79A97A" w14:textId="77777777" w:rsidR="00F4648A" w:rsidRPr="00FC145D" w:rsidRDefault="00F4648A" w:rsidP="00C027F4">
            <w:r w:rsidRPr="00FC145D">
              <w:t xml:space="preserve">Air motor </w:t>
            </w:r>
          </w:p>
        </w:tc>
        <w:tc>
          <w:tcPr>
            <w:tcW w:w="317" w:type="pct"/>
            <w:vAlign w:val="center"/>
          </w:tcPr>
          <w:p w14:paraId="5C678A74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0B377BE1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45E43B20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9B3B052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34.</w:t>
            </w:r>
          </w:p>
        </w:tc>
        <w:tc>
          <w:tcPr>
            <w:tcW w:w="1527" w:type="pct"/>
            <w:gridSpan w:val="4"/>
            <w:vAlign w:val="center"/>
          </w:tcPr>
          <w:p w14:paraId="2D802A68" w14:textId="77777777" w:rsidR="00F4648A" w:rsidRPr="00FC145D" w:rsidRDefault="00F4648A" w:rsidP="00C027F4">
            <w:r w:rsidRPr="00FC145D">
              <w:t>Composite Material</w:t>
            </w:r>
          </w:p>
        </w:tc>
        <w:tc>
          <w:tcPr>
            <w:tcW w:w="361" w:type="pct"/>
            <w:gridSpan w:val="3"/>
            <w:vAlign w:val="center"/>
          </w:tcPr>
          <w:p w14:paraId="28E7B1D9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5B9E920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D55A362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78.</w:t>
            </w:r>
          </w:p>
        </w:tc>
        <w:tc>
          <w:tcPr>
            <w:tcW w:w="1539" w:type="pct"/>
            <w:gridSpan w:val="4"/>
            <w:vAlign w:val="center"/>
          </w:tcPr>
          <w:p w14:paraId="0969DC51" w14:textId="77777777" w:rsidR="00F4648A" w:rsidRPr="00FC145D" w:rsidRDefault="00F4648A" w:rsidP="00C027F4">
            <w:r w:rsidRPr="00FC145D">
              <w:t>Impression trays for partial denture</w:t>
            </w:r>
          </w:p>
        </w:tc>
        <w:tc>
          <w:tcPr>
            <w:tcW w:w="317" w:type="pct"/>
            <w:vAlign w:val="center"/>
          </w:tcPr>
          <w:p w14:paraId="3D35D0B0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5493D1C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5833ABED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FBD276B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35.</w:t>
            </w:r>
          </w:p>
        </w:tc>
        <w:tc>
          <w:tcPr>
            <w:tcW w:w="1527" w:type="pct"/>
            <w:gridSpan w:val="4"/>
            <w:vAlign w:val="center"/>
          </w:tcPr>
          <w:p w14:paraId="769E2A2E" w14:textId="77777777" w:rsidR="00F4648A" w:rsidRPr="00FC145D" w:rsidRDefault="00F4648A" w:rsidP="00C027F4">
            <w:r w:rsidRPr="00FC145D">
              <w:t>Amalgam</w:t>
            </w:r>
          </w:p>
        </w:tc>
        <w:tc>
          <w:tcPr>
            <w:tcW w:w="361" w:type="pct"/>
            <w:gridSpan w:val="3"/>
            <w:vAlign w:val="center"/>
          </w:tcPr>
          <w:p w14:paraId="2CC51FA6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15BDD60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C487CF2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79.</w:t>
            </w:r>
          </w:p>
        </w:tc>
        <w:tc>
          <w:tcPr>
            <w:tcW w:w="1539" w:type="pct"/>
            <w:gridSpan w:val="4"/>
            <w:vAlign w:val="center"/>
          </w:tcPr>
          <w:p w14:paraId="63EE3E48" w14:textId="77777777" w:rsidR="00F4648A" w:rsidRPr="00FC145D" w:rsidRDefault="00F4648A" w:rsidP="00C027F4">
            <w:r w:rsidRPr="00FC145D">
              <w:t xml:space="preserve">Complete denture </w:t>
            </w:r>
          </w:p>
        </w:tc>
        <w:tc>
          <w:tcPr>
            <w:tcW w:w="317" w:type="pct"/>
            <w:vAlign w:val="center"/>
          </w:tcPr>
          <w:p w14:paraId="45D83F5A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14032874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502FA9A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1578F5E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36.</w:t>
            </w:r>
          </w:p>
        </w:tc>
        <w:tc>
          <w:tcPr>
            <w:tcW w:w="1527" w:type="pct"/>
            <w:gridSpan w:val="4"/>
            <w:vAlign w:val="center"/>
          </w:tcPr>
          <w:p w14:paraId="2723F50C" w14:textId="77777777" w:rsidR="00F4648A" w:rsidRPr="00FC145D" w:rsidRDefault="00F4648A" w:rsidP="00C027F4">
            <w:r w:rsidRPr="00FC145D">
              <w:t>GIC (luting and Filling)</w:t>
            </w:r>
          </w:p>
        </w:tc>
        <w:tc>
          <w:tcPr>
            <w:tcW w:w="361" w:type="pct"/>
            <w:gridSpan w:val="3"/>
            <w:vAlign w:val="center"/>
          </w:tcPr>
          <w:p w14:paraId="297C966B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BA33E2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094D369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80.</w:t>
            </w:r>
          </w:p>
        </w:tc>
        <w:tc>
          <w:tcPr>
            <w:tcW w:w="1539" w:type="pct"/>
            <w:gridSpan w:val="4"/>
            <w:vAlign w:val="center"/>
          </w:tcPr>
          <w:p w14:paraId="587F2A2D" w14:textId="77777777" w:rsidR="00F4648A" w:rsidRPr="00FC145D" w:rsidRDefault="00F4648A" w:rsidP="00C027F4">
            <w:r w:rsidRPr="00FC145D">
              <w:t>Self cure liquid</w:t>
            </w:r>
          </w:p>
        </w:tc>
        <w:tc>
          <w:tcPr>
            <w:tcW w:w="317" w:type="pct"/>
            <w:vAlign w:val="center"/>
          </w:tcPr>
          <w:p w14:paraId="2181E1AF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0EBBA82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78BAB003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F8B52D0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37.</w:t>
            </w:r>
          </w:p>
        </w:tc>
        <w:tc>
          <w:tcPr>
            <w:tcW w:w="1527" w:type="pct"/>
            <w:gridSpan w:val="4"/>
            <w:vAlign w:val="center"/>
          </w:tcPr>
          <w:p w14:paraId="2EF4E0C9" w14:textId="77777777" w:rsidR="00F4648A" w:rsidRPr="00FC145D" w:rsidRDefault="00F4648A" w:rsidP="00C027F4">
            <w:r w:rsidRPr="00FC145D">
              <w:t>Artificial Teeth</w:t>
            </w:r>
          </w:p>
        </w:tc>
        <w:tc>
          <w:tcPr>
            <w:tcW w:w="361" w:type="pct"/>
            <w:gridSpan w:val="3"/>
            <w:vAlign w:val="center"/>
          </w:tcPr>
          <w:p w14:paraId="03605617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21D36662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60B6FA7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81.</w:t>
            </w:r>
          </w:p>
        </w:tc>
        <w:tc>
          <w:tcPr>
            <w:tcW w:w="1539" w:type="pct"/>
            <w:gridSpan w:val="4"/>
            <w:vAlign w:val="center"/>
          </w:tcPr>
          <w:p w14:paraId="3FC74065" w14:textId="77777777" w:rsidR="00F4648A" w:rsidRPr="00FC145D" w:rsidRDefault="00F4648A" w:rsidP="00C027F4">
            <w:r w:rsidRPr="00FC145D">
              <w:t xml:space="preserve">Hanau face bow </w:t>
            </w:r>
          </w:p>
        </w:tc>
        <w:tc>
          <w:tcPr>
            <w:tcW w:w="317" w:type="pct"/>
            <w:vAlign w:val="center"/>
          </w:tcPr>
          <w:p w14:paraId="59FE3DA7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09901D24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7E8A6726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CFF5D4D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38.</w:t>
            </w:r>
          </w:p>
        </w:tc>
        <w:tc>
          <w:tcPr>
            <w:tcW w:w="1527" w:type="pct"/>
            <w:gridSpan w:val="4"/>
            <w:vAlign w:val="center"/>
          </w:tcPr>
          <w:p w14:paraId="5BAB1056" w14:textId="77777777" w:rsidR="00F4648A" w:rsidRPr="00FC145D" w:rsidRDefault="00F4648A" w:rsidP="00C027F4">
            <w:r w:rsidRPr="00FC145D">
              <w:t>Calcium Hydroxide Cement</w:t>
            </w:r>
          </w:p>
        </w:tc>
        <w:tc>
          <w:tcPr>
            <w:tcW w:w="361" w:type="pct"/>
            <w:gridSpan w:val="3"/>
            <w:vAlign w:val="center"/>
          </w:tcPr>
          <w:p w14:paraId="4C9EAA61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7DFB1DBB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5B08E9D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82.</w:t>
            </w:r>
          </w:p>
        </w:tc>
        <w:tc>
          <w:tcPr>
            <w:tcW w:w="1539" w:type="pct"/>
            <w:gridSpan w:val="4"/>
            <w:vAlign w:val="center"/>
          </w:tcPr>
          <w:p w14:paraId="015BE44C" w14:textId="77777777" w:rsidR="00F4648A" w:rsidRPr="00FC145D" w:rsidRDefault="00F4648A" w:rsidP="00C027F4">
            <w:r w:rsidRPr="00FC145D">
              <w:t xml:space="preserve">Dental unit </w:t>
            </w:r>
          </w:p>
        </w:tc>
        <w:tc>
          <w:tcPr>
            <w:tcW w:w="317" w:type="pct"/>
            <w:vAlign w:val="center"/>
          </w:tcPr>
          <w:p w14:paraId="3D51E11F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09362DDF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3CC7AC3E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EA42447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39.</w:t>
            </w:r>
          </w:p>
        </w:tc>
        <w:tc>
          <w:tcPr>
            <w:tcW w:w="1527" w:type="pct"/>
            <w:gridSpan w:val="4"/>
            <w:vAlign w:val="center"/>
          </w:tcPr>
          <w:p w14:paraId="1A107ADB" w14:textId="77777777" w:rsidR="00F4648A" w:rsidRPr="00FC145D" w:rsidRDefault="00F4648A" w:rsidP="00C027F4">
            <w:r w:rsidRPr="00FC145D">
              <w:t>Cold mold seal</w:t>
            </w:r>
          </w:p>
        </w:tc>
        <w:tc>
          <w:tcPr>
            <w:tcW w:w="361" w:type="pct"/>
            <w:gridSpan w:val="3"/>
            <w:vAlign w:val="center"/>
          </w:tcPr>
          <w:p w14:paraId="0545ECD8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669BC04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02D6621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83.</w:t>
            </w:r>
          </w:p>
        </w:tc>
        <w:tc>
          <w:tcPr>
            <w:tcW w:w="1539" w:type="pct"/>
            <w:gridSpan w:val="4"/>
            <w:vAlign w:val="center"/>
          </w:tcPr>
          <w:p w14:paraId="68B3A1C7" w14:textId="77777777" w:rsidR="00F4648A" w:rsidRPr="00FC145D" w:rsidRDefault="00F4648A" w:rsidP="00C027F4">
            <w:r w:rsidRPr="00FC145D">
              <w:t>Dental stools</w:t>
            </w:r>
          </w:p>
        </w:tc>
        <w:tc>
          <w:tcPr>
            <w:tcW w:w="317" w:type="pct"/>
            <w:vAlign w:val="center"/>
          </w:tcPr>
          <w:p w14:paraId="4E524C6D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464AC07F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2FA348E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32793C6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40.</w:t>
            </w:r>
          </w:p>
        </w:tc>
        <w:tc>
          <w:tcPr>
            <w:tcW w:w="1527" w:type="pct"/>
            <w:gridSpan w:val="4"/>
            <w:vAlign w:val="center"/>
          </w:tcPr>
          <w:p w14:paraId="305CF72F" w14:textId="77777777" w:rsidR="00F4648A" w:rsidRPr="00FC145D" w:rsidRDefault="00F4648A" w:rsidP="00C027F4">
            <w:proofErr w:type="spellStart"/>
            <w:r w:rsidRPr="00FC145D">
              <w:t>Gringinal</w:t>
            </w:r>
            <w:proofErr w:type="spellEnd"/>
            <w:r w:rsidRPr="00FC145D">
              <w:t xml:space="preserve"> Marginal Trimmer</w:t>
            </w:r>
          </w:p>
        </w:tc>
        <w:tc>
          <w:tcPr>
            <w:tcW w:w="361" w:type="pct"/>
            <w:gridSpan w:val="3"/>
            <w:vAlign w:val="center"/>
          </w:tcPr>
          <w:p w14:paraId="7983A142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9CE635A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DC64FA3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</w:t>
            </w:r>
          </w:p>
        </w:tc>
        <w:tc>
          <w:tcPr>
            <w:tcW w:w="1539" w:type="pct"/>
            <w:gridSpan w:val="4"/>
            <w:vAlign w:val="center"/>
          </w:tcPr>
          <w:p w14:paraId="0BE9CED3" w14:textId="77777777" w:rsidR="00F4648A" w:rsidRPr="00FC145D" w:rsidRDefault="00F4648A" w:rsidP="00C027F4">
            <w:r>
              <w:t>Hand piece</w:t>
            </w:r>
          </w:p>
        </w:tc>
        <w:tc>
          <w:tcPr>
            <w:tcW w:w="317" w:type="pct"/>
            <w:vAlign w:val="center"/>
          </w:tcPr>
          <w:p w14:paraId="23B02761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8" w:type="pct"/>
            <w:vAlign w:val="center"/>
          </w:tcPr>
          <w:p w14:paraId="37E38CF4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24B36190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62FAA38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41.</w:t>
            </w:r>
          </w:p>
        </w:tc>
        <w:tc>
          <w:tcPr>
            <w:tcW w:w="1527" w:type="pct"/>
            <w:gridSpan w:val="4"/>
            <w:vAlign w:val="center"/>
          </w:tcPr>
          <w:p w14:paraId="0DA1EEF4" w14:textId="77777777" w:rsidR="00F4648A" w:rsidRPr="00FC145D" w:rsidRDefault="00F4648A" w:rsidP="00C027F4">
            <w:r w:rsidRPr="00FC145D">
              <w:t>Egg Shaped burnisher</w:t>
            </w:r>
          </w:p>
        </w:tc>
        <w:tc>
          <w:tcPr>
            <w:tcW w:w="361" w:type="pct"/>
            <w:gridSpan w:val="3"/>
            <w:vAlign w:val="center"/>
          </w:tcPr>
          <w:p w14:paraId="1858BA7E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1EF741ED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EA8E5E3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</w:p>
        </w:tc>
        <w:tc>
          <w:tcPr>
            <w:tcW w:w="1539" w:type="pct"/>
            <w:gridSpan w:val="4"/>
            <w:vAlign w:val="center"/>
          </w:tcPr>
          <w:p w14:paraId="0087DF34" w14:textId="77777777" w:rsidR="00F4648A" w:rsidRPr="00FC145D" w:rsidRDefault="00F4648A" w:rsidP="00C027F4"/>
        </w:tc>
        <w:tc>
          <w:tcPr>
            <w:tcW w:w="317" w:type="pct"/>
            <w:vAlign w:val="center"/>
          </w:tcPr>
          <w:p w14:paraId="778A8808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8919950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48A" w:rsidRPr="00217062" w14:paraId="4C7BF2DD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0B2A071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42.</w:t>
            </w:r>
          </w:p>
        </w:tc>
        <w:tc>
          <w:tcPr>
            <w:tcW w:w="1527" w:type="pct"/>
            <w:gridSpan w:val="4"/>
            <w:vAlign w:val="center"/>
          </w:tcPr>
          <w:p w14:paraId="2FC1BB56" w14:textId="77777777" w:rsidR="00F4648A" w:rsidRPr="00FC145D" w:rsidRDefault="00F4648A" w:rsidP="00C027F4">
            <w:r w:rsidRPr="00FC145D">
              <w:t xml:space="preserve">Ball ended </w:t>
            </w:r>
            <w:proofErr w:type="spellStart"/>
            <w:r w:rsidRPr="00FC145D">
              <w:t>Bunnisher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363C9322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14:paraId="4CE53E5E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1966CC6" w14:textId="77777777" w:rsidR="00F4648A" w:rsidRPr="00FC145D" w:rsidRDefault="00F4648A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</w:p>
        </w:tc>
        <w:tc>
          <w:tcPr>
            <w:tcW w:w="1539" w:type="pct"/>
            <w:gridSpan w:val="4"/>
            <w:vAlign w:val="center"/>
          </w:tcPr>
          <w:p w14:paraId="52D7AC7D" w14:textId="77777777" w:rsidR="00F4648A" w:rsidRPr="00FC145D" w:rsidRDefault="00F4648A" w:rsidP="00C027F4"/>
        </w:tc>
        <w:tc>
          <w:tcPr>
            <w:tcW w:w="317" w:type="pct"/>
            <w:vAlign w:val="center"/>
          </w:tcPr>
          <w:p w14:paraId="370118F8" w14:textId="77777777" w:rsidR="00F4648A" w:rsidRPr="00217062" w:rsidRDefault="00F4648A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4027A89A" w14:textId="77777777" w:rsidR="00F4648A" w:rsidRPr="00217062" w:rsidRDefault="00F4648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461" w:rsidRPr="00217062" w14:paraId="68DACAF4" w14:textId="77777777" w:rsidTr="00DF3461">
        <w:trPr>
          <w:gridAfter w:val="2"/>
          <w:wAfter w:w="15" w:type="pct"/>
          <w:trHeight w:val="576"/>
        </w:trPr>
        <w:tc>
          <w:tcPr>
            <w:tcW w:w="4985" w:type="pct"/>
            <w:gridSpan w:val="17"/>
            <w:vAlign w:val="center"/>
          </w:tcPr>
          <w:p w14:paraId="4A20D6BC" w14:textId="77777777" w:rsidR="00DF3461" w:rsidRPr="00217062" w:rsidRDefault="00DF3461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(Hospital based instruments)</w:t>
            </w:r>
          </w:p>
        </w:tc>
      </w:tr>
      <w:tr w:rsidR="00777580" w:rsidRPr="00217062" w14:paraId="5A93E13B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CA8D89F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648B0767" w14:textId="77777777" w:rsidR="00777580" w:rsidRPr="00A7086D" w:rsidRDefault="000E3BEB" w:rsidP="00C027F4">
            <w:r>
              <w:t>Dental units</w:t>
            </w:r>
          </w:p>
        </w:tc>
        <w:tc>
          <w:tcPr>
            <w:tcW w:w="361" w:type="pct"/>
            <w:gridSpan w:val="3"/>
            <w:vAlign w:val="center"/>
          </w:tcPr>
          <w:p w14:paraId="44A7EABC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8E512D9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71105E6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45.</w:t>
            </w:r>
          </w:p>
        </w:tc>
        <w:tc>
          <w:tcPr>
            <w:tcW w:w="1539" w:type="pct"/>
            <w:gridSpan w:val="4"/>
            <w:vAlign w:val="center"/>
          </w:tcPr>
          <w:p w14:paraId="331BEDCC" w14:textId="77777777" w:rsidR="00777580" w:rsidRPr="00FC145D" w:rsidRDefault="00777580" w:rsidP="00C027F4">
            <w:r w:rsidRPr="00FC145D">
              <w:t>Articulating Paper</w:t>
            </w:r>
          </w:p>
        </w:tc>
        <w:tc>
          <w:tcPr>
            <w:tcW w:w="317" w:type="pct"/>
            <w:vAlign w:val="center"/>
          </w:tcPr>
          <w:p w14:paraId="517E6926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994BFE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71296AC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6347144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54EA3FED" w14:textId="77777777" w:rsidR="00777580" w:rsidRPr="00A7086D" w:rsidRDefault="00777580" w:rsidP="00C027F4">
            <w:r w:rsidRPr="00A7086D">
              <w:t>Compressor</w:t>
            </w:r>
          </w:p>
        </w:tc>
        <w:tc>
          <w:tcPr>
            <w:tcW w:w="361" w:type="pct"/>
            <w:gridSpan w:val="3"/>
            <w:vAlign w:val="center"/>
          </w:tcPr>
          <w:p w14:paraId="39A35B9D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4AFE5AD2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AEEFA64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46.</w:t>
            </w:r>
          </w:p>
        </w:tc>
        <w:tc>
          <w:tcPr>
            <w:tcW w:w="1539" w:type="pct"/>
            <w:gridSpan w:val="4"/>
            <w:vAlign w:val="center"/>
          </w:tcPr>
          <w:p w14:paraId="5D088879" w14:textId="77777777" w:rsidR="00777580" w:rsidRPr="00FC145D" w:rsidRDefault="00777580" w:rsidP="00C027F4">
            <w:proofErr w:type="spellStart"/>
            <w:r w:rsidRPr="00FC145D">
              <w:t>Wedgs</w:t>
            </w:r>
            <w:proofErr w:type="spellEnd"/>
          </w:p>
        </w:tc>
        <w:tc>
          <w:tcPr>
            <w:tcW w:w="317" w:type="pct"/>
            <w:vAlign w:val="center"/>
          </w:tcPr>
          <w:p w14:paraId="2B686200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E845DE2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069B8A0A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F2B09B8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7120AB63" w14:textId="77777777" w:rsidR="00777580" w:rsidRPr="00A7086D" w:rsidRDefault="00777580" w:rsidP="00C027F4">
            <w:r w:rsidRPr="00A7086D">
              <w:t>sand blaster</w:t>
            </w:r>
          </w:p>
        </w:tc>
        <w:tc>
          <w:tcPr>
            <w:tcW w:w="361" w:type="pct"/>
            <w:gridSpan w:val="3"/>
            <w:vAlign w:val="center"/>
          </w:tcPr>
          <w:p w14:paraId="0D5BE31D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1924839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8D9DABB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47.</w:t>
            </w:r>
          </w:p>
        </w:tc>
        <w:tc>
          <w:tcPr>
            <w:tcW w:w="1539" w:type="pct"/>
            <w:gridSpan w:val="4"/>
            <w:vAlign w:val="center"/>
          </w:tcPr>
          <w:p w14:paraId="48A8F05B" w14:textId="77777777" w:rsidR="00777580" w:rsidRPr="00FC145D" w:rsidRDefault="00777580" w:rsidP="00C027F4">
            <w:r w:rsidRPr="00FC145D">
              <w:t>X-ray film</w:t>
            </w:r>
          </w:p>
        </w:tc>
        <w:tc>
          <w:tcPr>
            <w:tcW w:w="317" w:type="pct"/>
            <w:vAlign w:val="center"/>
          </w:tcPr>
          <w:p w14:paraId="1419A449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36C0341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589B3B4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80B44C7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035A410A" w14:textId="77777777" w:rsidR="00777580" w:rsidRPr="00A7086D" w:rsidRDefault="00777580" w:rsidP="00C027F4">
            <w:r w:rsidRPr="00A7086D">
              <w:t>Duplicating Flask</w:t>
            </w:r>
          </w:p>
        </w:tc>
        <w:tc>
          <w:tcPr>
            <w:tcW w:w="361" w:type="pct"/>
            <w:gridSpan w:val="3"/>
            <w:vAlign w:val="center"/>
          </w:tcPr>
          <w:p w14:paraId="387DDFB2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4FFB78F1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D5BA81D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48.</w:t>
            </w:r>
          </w:p>
        </w:tc>
        <w:tc>
          <w:tcPr>
            <w:tcW w:w="1539" w:type="pct"/>
            <w:gridSpan w:val="4"/>
            <w:vAlign w:val="center"/>
          </w:tcPr>
          <w:p w14:paraId="404D5653" w14:textId="77777777" w:rsidR="00777580" w:rsidRPr="00FC145D" w:rsidRDefault="00777580" w:rsidP="00C027F4">
            <w:proofErr w:type="spellStart"/>
            <w:r w:rsidRPr="00FC145D">
              <w:t>Zonalin</w:t>
            </w:r>
            <w:proofErr w:type="spellEnd"/>
            <w:r w:rsidRPr="00FC145D">
              <w:t xml:space="preserve"> cement </w:t>
            </w:r>
          </w:p>
        </w:tc>
        <w:tc>
          <w:tcPr>
            <w:tcW w:w="317" w:type="pct"/>
            <w:vAlign w:val="center"/>
          </w:tcPr>
          <w:p w14:paraId="71F5764E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0C88B77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5878E39F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563D2386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0288AFA3" w14:textId="77777777" w:rsidR="00777580" w:rsidRPr="00A7086D" w:rsidRDefault="00777580" w:rsidP="00C027F4">
            <w:proofErr w:type="spellStart"/>
            <w:r>
              <w:t>Artulator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50C6BF87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3AE8A8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A05C194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49.</w:t>
            </w:r>
          </w:p>
        </w:tc>
        <w:tc>
          <w:tcPr>
            <w:tcW w:w="1539" w:type="pct"/>
            <w:gridSpan w:val="4"/>
            <w:vAlign w:val="center"/>
          </w:tcPr>
          <w:p w14:paraId="19DFFE8B" w14:textId="77777777" w:rsidR="00777580" w:rsidRPr="00FC145D" w:rsidRDefault="00777580" w:rsidP="00C027F4">
            <w:r w:rsidRPr="00FC145D">
              <w:t>Meniscal</w:t>
            </w:r>
          </w:p>
        </w:tc>
        <w:tc>
          <w:tcPr>
            <w:tcW w:w="317" w:type="pct"/>
            <w:vAlign w:val="center"/>
          </w:tcPr>
          <w:p w14:paraId="4134E1AE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24C2991E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5F57ABB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0C12ECB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7E2CE806" w14:textId="77777777" w:rsidR="00777580" w:rsidRPr="00A7086D" w:rsidRDefault="00777580" w:rsidP="00C027F4">
            <w:r w:rsidRPr="00A7086D">
              <w:t>Dental engines</w:t>
            </w:r>
          </w:p>
        </w:tc>
        <w:tc>
          <w:tcPr>
            <w:tcW w:w="361" w:type="pct"/>
            <w:gridSpan w:val="3"/>
            <w:vAlign w:val="center"/>
          </w:tcPr>
          <w:p w14:paraId="1BCE3CEC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5203DE42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972707A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50.</w:t>
            </w:r>
          </w:p>
        </w:tc>
        <w:tc>
          <w:tcPr>
            <w:tcW w:w="1539" w:type="pct"/>
            <w:gridSpan w:val="4"/>
            <w:vAlign w:val="center"/>
          </w:tcPr>
          <w:p w14:paraId="3651E4BE" w14:textId="77777777" w:rsidR="00777580" w:rsidRPr="00FC145D" w:rsidRDefault="00777580" w:rsidP="00C027F4">
            <w:proofErr w:type="spellStart"/>
            <w:r w:rsidRPr="00FC145D">
              <w:t>Calci</w:t>
            </w:r>
            <w:proofErr w:type="spellEnd"/>
            <w:r w:rsidRPr="00FC145D">
              <w:t xml:space="preserve"> pulp</w:t>
            </w:r>
          </w:p>
        </w:tc>
        <w:tc>
          <w:tcPr>
            <w:tcW w:w="317" w:type="pct"/>
            <w:vAlign w:val="center"/>
          </w:tcPr>
          <w:p w14:paraId="7EC12091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20B48D2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7E2092FF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57214A1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048E1CEA" w14:textId="77777777" w:rsidR="00777580" w:rsidRPr="00A7086D" w:rsidRDefault="00777580" w:rsidP="00C027F4">
            <w:r w:rsidRPr="00A7086D">
              <w:t>Micro-motor</w:t>
            </w:r>
          </w:p>
        </w:tc>
        <w:tc>
          <w:tcPr>
            <w:tcW w:w="361" w:type="pct"/>
            <w:gridSpan w:val="3"/>
            <w:vAlign w:val="center"/>
          </w:tcPr>
          <w:p w14:paraId="5AF7E7DE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3870597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DEE58C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51.</w:t>
            </w:r>
          </w:p>
        </w:tc>
        <w:tc>
          <w:tcPr>
            <w:tcW w:w="1539" w:type="pct"/>
            <w:gridSpan w:val="4"/>
            <w:vAlign w:val="center"/>
          </w:tcPr>
          <w:p w14:paraId="5BD1C6DA" w14:textId="77777777" w:rsidR="00777580" w:rsidRPr="00FC145D" w:rsidRDefault="00777580" w:rsidP="00C027F4">
            <w:r w:rsidRPr="00FC145D">
              <w:t>Cr-P sticks</w:t>
            </w:r>
          </w:p>
        </w:tc>
        <w:tc>
          <w:tcPr>
            <w:tcW w:w="317" w:type="pct"/>
            <w:vAlign w:val="center"/>
          </w:tcPr>
          <w:p w14:paraId="19C6883E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0656D57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964B7BC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2B42C29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150EED8D" w14:textId="77777777" w:rsidR="00777580" w:rsidRPr="00A7086D" w:rsidRDefault="00777580" w:rsidP="00C027F4">
            <w:r w:rsidRPr="00A7086D">
              <w:t>Casting Ring</w:t>
            </w:r>
          </w:p>
        </w:tc>
        <w:tc>
          <w:tcPr>
            <w:tcW w:w="361" w:type="pct"/>
            <w:gridSpan w:val="3"/>
            <w:vAlign w:val="center"/>
          </w:tcPr>
          <w:p w14:paraId="78BBE6BA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5B8F69B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7D7DDA9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52.</w:t>
            </w:r>
          </w:p>
        </w:tc>
        <w:tc>
          <w:tcPr>
            <w:tcW w:w="1539" w:type="pct"/>
            <w:gridSpan w:val="4"/>
            <w:vAlign w:val="center"/>
          </w:tcPr>
          <w:p w14:paraId="1F5F751D" w14:textId="77777777" w:rsidR="00777580" w:rsidRPr="00FC145D" w:rsidRDefault="00777580" w:rsidP="00C027F4">
            <w:r w:rsidRPr="00FC145D">
              <w:t>Composite finishing Kit</w:t>
            </w:r>
          </w:p>
        </w:tc>
        <w:tc>
          <w:tcPr>
            <w:tcW w:w="317" w:type="pct"/>
            <w:vAlign w:val="center"/>
          </w:tcPr>
          <w:p w14:paraId="2C1C8F69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EB6799F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0F0A67F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7E95B26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5E5A8EF4" w14:textId="77777777" w:rsidR="00777580" w:rsidRPr="00A7086D" w:rsidRDefault="00777580" w:rsidP="00C027F4">
            <w:r w:rsidRPr="00A7086D">
              <w:t>Casting Furnace</w:t>
            </w:r>
          </w:p>
        </w:tc>
        <w:tc>
          <w:tcPr>
            <w:tcW w:w="361" w:type="pct"/>
            <w:gridSpan w:val="3"/>
            <w:vAlign w:val="center"/>
          </w:tcPr>
          <w:p w14:paraId="532B11CA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3656427B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6414931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53.</w:t>
            </w:r>
          </w:p>
        </w:tc>
        <w:tc>
          <w:tcPr>
            <w:tcW w:w="1539" w:type="pct"/>
            <w:gridSpan w:val="4"/>
            <w:vAlign w:val="center"/>
          </w:tcPr>
          <w:p w14:paraId="31A1B4D8" w14:textId="77777777" w:rsidR="00777580" w:rsidRPr="00FC145D" w:rsidRDefault="00777580" w:rsidP="00C027F4">
            <w:r w:rsidRPr="00FC145D">
              <w:t>Dental Floss</w:t>
            </w:r>
          </w:p>
        </w:tc>
        <w:tc>
          <w:tcPr>
            <w:tcW w:w="317" w:type="pct"/>
            <w:vAlign w:val="center"/>
          </w:tcPr>
          <w:p w14:paraId="23A3865B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3661A4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704C05CE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D4235BC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10143515" w14:textId="77777777" w:rsidR="00777580" w:rsidRPr="00A7086D" w:rsidRDefault="00777580" w:rsidP="00C027F4">
            <w:r w:rsidRPr="00A7086D">
              <w:t>Casting Machine</w:t>
            </w:r>
          </w:p>
        </w:tc>
        <w:tc>
          <w:tcPr>
            <w:tcW w:w="361" w:type="pct"/>
            <w:gridSpan w:val="3"/>
            <w:vAlign w:val="center"/>
          </w:tcPr>
          <w:p w14:paraId="72451A8D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0188EB4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927766B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54.</w:t>
            </w:r>
          </w:p>
        </w:tc>
        <w:tc>
          <w:tcPr>
            <w:tcW w:w="1539" w:type="pct"/>
            <w:gridSpan w:val="4"/>
            <w:vAlign w:val="center"/>
          </w:tcPr>
          <w:p w14:paraId="69F6B758" w14:textId="77777777" w:rsidR="00777580" w:rsidRPr="00FC145D" w:rsidRDefault="00777580" w:rsidP="00C027F4">
            <w:proofErr w:type="spellStart"/>
            <w:r w:rsidRPr="00FC145D">
              <w:t>Cellolose</w:t>
            </w:r>
            <w:proofErr w:type="spellEnd"/>
            <w:r w:rsidRPr="00FC145D">
              <w:t xml:space="preserve"> strip</w:t>
            </w:r>
          </w:p>
        </w:tc>
        <w:tc>
          <w:tcPr>
            <w:tcW w:w="317" w:type="pct"/>
            <w:vAlign w:val="center"/>
          </w:tcPr>
          <w:p w14:paraId="38E487F5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32408571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78BE0D7A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F87B429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04175A58" w14:textId="77777777" w:rsidR="00777580" w:rsidRPr="00A7086D" w:rsidRDefault="00777580" w:rsidP="00C027F4">
            <w:r w:rsidRPr="00A7086D">
              <w:t>Wax Pot</w:t>
            </w:r>
          </w:p>
        </w:tc>
        <w:tc>
          <w:tcPr>
            <w:tcW w:w="361" w:type="pct"/>
            <w:gridSpan w:val="3"/>
            <w:vAlign w:val="center"/>
          </w:tcPr>
          <w:p w14:paraId="0EF1A675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78B8AB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F55F28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55.</w:t>
            </w:r>
          </w:p>
        </w:tc>
        <w:tc>
          <w:tcPr>
            <w:tcW w:w="1539" w:type="pct"/>
            <w:gridSpan w:val="4"/>
            <w:vAlign w:val="center"/>
          </w:tcPr>
          <w:p w14:paraId="4F4754DB" w14:textId="77777777" w:rsidR="00777580" w:rsidRPr="00FC145D" w:rsidRDefault="00777580" w:rsidP="00C027F4">
            <w:r w:rsidRPr="00FC145D">
              <w:t>Mercury</w:t>
            </w:r>
          </w:p>
        </w:tc>
        <w:tc>
          <w:tcPr>
            <w:tcW w:w="317" w:type="pct"/>
            <w:vAlign w:val="center"/>
          </w:tcPr>
          <w:p w14:paraId="7E8F279A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4EF3B2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347AC8E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E18033F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6A416086" w14:textId="77777777" w:rsidR="00777580" w:rsidRPr="00A7086D" w:rsidRDefault="00777580" w:rsidP="00C027F4">
            <w:r w:rsidRPr="00A7086D">
              <w:t>Casting Wax</w:t>
            </w:r>
          </w:p>
        </w:tc>
        <w:tc>
          <w:tcPr>
            <w:tcW w:w="361" w:type="pct"/>
            <w:gridSpan w:val="3"/>
            <w:vAlign w:val="center"/>
          </w:tcPr>
          <w:p w14:paraId="6920F04F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FAFFBA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D5670FE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56.</w:t>
            </w:r>
          </w:p>
        </w:tc>
        <w:tc>
          <w:tcPr>
            <w:tcW w:w="1539" w:type="pct"/>
            <w:gridSpan w:val="4"/>
            <w:vAlign w:val="center"/>
          </w:tcPr>
          <w:p w14:paraId="483977A5" w14:textId="77777777" w:rsidR="00777580" w:rsidRPr="00FC145D" w:rsidRDefault="00777580" w:rsidP="00C027F4">
            <w:r w:rsidRPr="00FC145D">
              <w:t>Board Mailers</w:t>
            </w:r>
          </w:p>
        </w:tc>
        <w:tc>
          <w:tcPr>
            <w:tcW w:w="317" w:type="pct"/>
            <w:vAlign w:val="center"/>
          </w:tcPr>
          <w:p w14:paraId="5FAFD7B2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7F2B0EF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055E9B04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579CDA2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0CD2B4E5" w14:textId="77777777" w:rsidR="00777580" w:rsidRPr="00A7086D" w:rsidRDefault="00777580" w:rsidP="00C027F4">
            <w:r w:rsidRPr="00A7086D">
              <w:t>Metal Stone</w:t>
            </w:r>
          </w:p>
        </w:tc>
        <w:tc>
          <w:tcPr>
            <w:tcW w:w="361" w:type="pct"/>
            <w:gridSpan w:val="3"/>
            <w:vAlign w:val="center"/>
          </w:tcPr>
          <w:p w14:paraId="0A725E08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08E0C28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4753DA9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57.</w:t>
            </w:r>
          </w:p>
        </w:tc>
        <w:tc>
          <w:tcPr>
            <w:tcW w:w="1539" w:type="pct"/>
            <w:gridSpan w:val="4"/>
            <w:vAlign w:val="center"/>
          </w:tcPr>
          <w:p w14:paraId="60CB6225" w14:textId="77777777" w:rsidR="00777580" w:rsidRPr="00FC145D" w:rsidRDefault="000E3BEB" w:rsidP="00C027F4">
            <w:r>
              <w:t>Porcelain Furnace</w:t>
            </w:r>
          </w:p>
        </w:tc>
        <w:tc>
          <w:tcPr>
            <w:tcW w:w="317" w:type="pct"/>
            <w:vAlign w:val="center"/>
          </w:tcPr>
          <w:p w14:paraId="758118E7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4A55299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568D790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96D9D6E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1D3D488C" w14:textId="77777777" w:rsidR="00777580" w:rsidRPr="00A7086D" w:rsidRDefault="00777580" w:rsidP="00C027F4">
            <w:r w:rsidRPr="00A7086D">
              <w:t>Porcelain Stone</w:t>
            </w:r>
          </w:p>
        </w:tc>
        <w:tc>
          <w:tcPr>
            <w:tcW w:w="361" w:type="pct"/>
            <w:gridSpan w:val="3"/>
            <w:vAlign w:val="center"/>
          </w:tcPr>
          <w:p w14:paraId="5314F68E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6437B4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5DE3162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58.</w:t>
            </w:r>
          </w:p>
        </w:tc>
        <w:tc>
          <w:tcPr>
            <w:tcW w:w="1539" w:type="pct"/>
            <w:gridSpan w:val="4"/>
            <w:vAlign w:val="center"/>
          </w:tcPr>
          <w:p w14:paraId="78195277" w14:textId="77777777" w:rsidR="00777580" w:rsidRPr="00FC145D" w:rsidRDefault="00777580" w:rsidP="00C027F4">
            <w:r w:rsidRPr="00FC145D">
              <w:t>Glass slab</w:t>
            </w:r>
          </w:p>
        </w:tc>
        <w:tc>
          <w:tcPr>
            <w:tcW w:w="317" w:type="pct"/>
            <w:vAlign w:val="center"/>
          </w:tcPr>
          <w:p w14:paraId="7E7DA593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3545EC78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665A9434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C680B29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0E80D7AC" w14:textId="77777777" w:rsidR="00777580" w:rsidRPr="00A7086D" w:rsidRDefault="00777580" w:rsidP="00C027F4">
            <w:proofErr w:type="spellStart"/>
            <w:r w:rsidRPr="00A7086D">
              <w:t>Oxyetiline</w:t>
            </w:r>
            <w:proofErr w:type="spellEnd"/>
            <w:r w:rsidRPr="00A7086D">
              <w:t xml:space="preserve"> Torch</w:t>
            </w:r>
          </w:p>
        </w:tc>
        <w:tc>
          <w:tcPr>
            <w:tcW w:w="361" w:type="pct"/>
            <w:gridSpan w:val="3"/>
            <w:vAlign w:val="center"/>
          </w:tcPr>
          <w:p w14:paraId="7FDEA8AA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1BF97107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B71E957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59.</w:t>
            </w:r>
          </w:p>
        </w:tc>
        <w:tc>
          <w:tcPr>
            <w:tcW w:w="1539" w:type="pct"/>
            <w:gridSpan w:val="4"/>
            <w:vAlign w:val="center"/>
          </w:tcPr>
          <w:p w14:paraId="6C11999A" w14:textId="77777777" w:rsidR="00777580" w:rsidRPr="00FC145D" w:rsidRDefault="00777580" w:rsidP="00C027F4">
            <w:r w:rsidRPr="00FC145D">
              <w:t>Matrix Band</w:t>
            </w:r>
          </w:p>
        </w:tc>
        <w:tc>
          <w:tcPr>
            <w:tcW w:w="317" w:type="pct"/>
            <w:vAlign w:val="center"/>
          </w:tcPr>
          <w:p w14:paraId="7A3E9178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4D5F916B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3EC6E6F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BF48308" w14:textId="77777777" w:rsidR="00777580" w:rsidRPr="002839F0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2E539237" w14:textId="77777777" w:rsidR="00777580" w:rsidRPr="00A7086D" w:rsidRDefault="00777580" w:rsidP="00C027F4">
            <w:r w:rsidRPr="00A7086D">
              <w:t>Vibrator</w:t>
            </w:r>
          </w:p>
        </w:tc>
        <w:tc>
          <w:tcPr>
            <w:tcW w:w="361" w:type="pct"/>
            <w:gridSpan w:val="3"/>
            <w:vAlign w:val="center"/>
          </w:tcPr>
          <w:p w14:paraId="571D0652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0F88566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C6856E1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60.</w:t>
            </w:r>
          </w:p>
        </w:tc>
        <w:tc>
          <w:tcPr>
            <w:tcW w:w="1539" w:type="pct"/>
            <w:gridSpan w:val="4"/>
            <w:vAlign w:val="center"/>
          </w:tcPr>
          <w:p w14:paraId="49D9FA49" w14:textId="77777777" w:rsidR="00777580" w:rsidRPr="00FC145D" w:rsidRDefault="00777580" w:rsidP="00C027F4">
            <w:r w:rsidRPr="00FC145D">
              <w:t>Hand Piece oil</w:t>
            </w:r>
          </w:p>
        </w:tc>
        <w:tc>
          <w:tcPr>
            <w:tcW w:w="317" w:type="pct"/>
            <w:vAlign w:val="center"/>
          </w:tcPr>
          <w:p w14:paraId="4A63A8CC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6C4F71A0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0E0216D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F972B21" w14:textId="77777777" w:rsidR="00777580" w:rsidRPr="00FC145D" w:rsidRDefault="00777580" w:rsidP="0064617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Lines="40" w:before="96" w:afterLines="40" w:after="96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1527" w:type="pct"/>
            <w:gridSpan w:val="4"/>
            <w:vAlign w:val="center"/>
          </w:tcPr>
          <w:p w14:paraId="155E80EF" w14:textId="77777777" w:rsidR="00777580" w:rsidRPr="00FC145D" w:rsidRDefault="00777580" w:rsidP="00C027F4">
            <w:r w:rsidRPr="00FC145D">
              <w:t>Metals</w:t>
            </w:r>
          </w:p>
        </w:tc>
        <w:tc>
          <w:tcPr>
            <w:tcW w:w="361" w:type="pct"/>
            <w:gridSpan w:val="3"/>
            <w:vAlign w:val="center"/>
          </w:tcPr>
          <w:p w14:paraId="658512AF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3D2AB6D0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2AB43157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61.</w:t>
            </w:r>
          </w:p>
        </w:tc>
        <w:tc>
          <w:tcPr>
            <w:tcW w:w="1539" w:type="pct"/>
            <w:gridSpan w:val="4"/>
            <w:vAlign w:val="center"/>
          </w:tcPr>
          <w:p w14:paraId="5DD5A009" w14:textId="77777777" w:rsidR="00777580" w:rsidRPr="00FC145D" w:rsidRDefault="00777580" w:rsidP="00C027F4">
            <w:r w:rsidRPr="00FC145D">
              <w:t>x-ray unit</w:t>
            </w:r>
          </w:p>
        </w:tc>
        <w:tc>
          <w:tcPr>
            <w:tcW w:w="317" w:type="pct"/>
            <w:vAlign w:val="center"/>
          </w:tcPr>
          <w:p w14:paraId="67695368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4EB1AA5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3A4665B4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16EFBF6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18.</w:t>
            </w:r>
          </w:p>
        </w:tc>
        <w:tc>
          <w:tcPr>
            <w:tcW w:w="1527" w:type="pct"/>
            <w:gridSpan w:val="4"/>
            <w:vAlign w:val="center"/>
          </w:tcPr>
          <w:p w14:paraId="19C4CA09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t xml:space="preserve"> Die Saw</w:t>
            </w:r>
          </w:p>
        </w:tc>
        <w:tc>
          <w:tcPr>
            <w:tcW w:w="361" w:type="pct"/>
            <w:gridSpan w:val="3"/>
            <w:vAlign w:val="center"/>
          </w:tcPr>
          <w:p w14:paraId="2D87818E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4281F219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E31928C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62.</w:t>
            </w:r>
          </w:p>
        </w:tc>
        <w:tc>
          <w:tcPr>
            <w:tcW w:w="1539" w:type="pct"/>
            <w:gridSpan w:val="4"/>
            <w:vAlign w:val="center"/>
          </w:tcPr>
          <w:p w14:paraId="1ECFBE68" w14:textId="77777777" w:rsidR="00777580" w:rsidRPr="00FC145D" w:rsidRDefault="00C96C35" w:rsidP="00C027F4">
            <w:r w:rsidRPr="00FC145D">
              <w:t>A</w:t>
            </w:r>
            <w:r w:rsidR="00777580" w:rsidRPr="00FC145D">
              <w:t>utoclave</w:t>
            </w:r>
          </w:p>
        </w:tc>
        <w:tc>
          <w:tcPr>
            <w:tcW w:w="317" w:type="pct"/>
            <w:vAlign w:val="center"/>
          </w:tcPr>
          <w:p w14:paraId="22C86271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C75478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059487E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9B88BD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19.</w:t>
            </w:r>
          </w:p>
        </w:tc>
        <w:tc>
          <w:tcPr>
            <w:tcW w:w="1527" w:type="pct"/>
            <w:gridSpan w:val="4"/>
            <w:vAlign w:val="center"/>
          </w:tcPr>
          <w:p w14:paraId="77DACFE9" w14:textId="77777777" w:rsidR="00777580" w:rsidRPr="00FC145D" w:rsidRDefault="00777580" w:rsidP="00C027F4">
            <w:r w:rsidRPr="00FC145D">
              <w:t>Crown &amp; bridge Removers</w:t>
            </w:r>
          </w:p>
        </w:tc>
        <w:tc>
          <w:tcPr>
            <w:tcW w:w="361" w:type="pct"/>
            <w:gridSpan w:val="3"/>
            <w:vAlign w:val="center"/>
          </w:tcPr>
          <w:p w14:paraId="20671F0C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F1EDD8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E24AF60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63.</w:t>
            </w:r>
          </w:p>
        </w:tc>
        <w:tc>
          <w:tcPr>
            <w:tcW w:w="1539" w:type="pct"/>
            <w:gridSpan w:val="4"/>
            <w:vAlign w:val="center"/>
          </w:tcPr>
          <w:p w14:paraId="7068C5F9" w14:textId="77777777" w:rsidR="00777580" w:rsidRPr="00FC145D" w:rsidRDefault="00777580" w:rsidP="00C027F4">
            <w:r w:rsidRPr="00FC145D">
              <w:t>Cartridges (</w:t>
            </w:r>
            <w:proofErr w:type="spellStart"/>
            <w:r w:rsidRPr="00FC145D">
              <w:t>lidocente</w:t>
            </w:r>
            <w:proofErr w:type="spellEnd"/>
            <w:r w:rsidRPr="00FC145D">
              <w:t>)</w:t>
            </w:r>
          </w:p>
        </w:tc>
        <w:tc>
          <w:tcPr>
            <w:tcW w:w="317" w:type="pct"/>
            <w:vAlign w:val="center"/>
          </w:tcPr>
          <w:p w14:paraId="7E7FC1F6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0640F8C6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3D76BB87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E2E0601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20.</w:t>
            </w:r>
          </w:p>
        </w:tc>
        <w:tc>
          <w:tcPr>
            <w:tcW w:w="1527" w:type="pct"/>
            <w:gridSpan w:val="4"/>
            <w:vAlign w:val="center"/>
          </w:tcPr>
          <w:p w14:paraId="36A9157A" w14:textId="77777777" w:rsidR="00777580" w:rsidRPr="00FC145D" w:rsidRDefault="00777580" w:rsidP="00C027F4">
            <w:r w:rsidRPr="00FC145D">
              <w:t>Model trimmer</w:t>
            </w:r>
          </w:p>
        </w:tc>
        <w:tc>
          <w:tcPr>
            <w:tcW w:w="361" w:type="pct"/>
            <w:gridSpan w:val="3"/>
            <w:vAlign w:val="center"/>
          </w:tcPr>
          <w:p w14:paraId="0FA9BD3E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DCDB7C8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8105FB4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64.</w:t>
            </w:r>
          </w:p>
        </w:tc>
        <w:tc>
          <w:tcPr>
            <w:tcW w:w="1539" w:type="pct"/>
            <w:gridSpan w:val="4"/>
            <w:vAlign w:val="center"/>
          </w:tcPr>
          <w:p w14:paraId="07345389" w14:textId="77777777" w:rsidR="00777580" w:rsidRPr="00FC145D" w:rsidRDefault="00777580" w:rsidP="00C027F4">
            <w:r w:rsidRPr="00FC145D">
              <w:t>Cartridges (medicine)</w:t>
            </w:r>
          </w:p>
        </w:tc>
        <w:tc>
          <w:tcPr>
            <w:tcW w:w="317" w:type="pct"/>
            <w:vAlign w:val="center"/>
          </w:tcPr>
          <w:p w14:paraId="7D756BC2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CB3EC2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27CE7E98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F050875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21.</w:t>
            </w:r>
          </w:p>
        </w:tc>
        <w:tc>
          <w:tcPr>
            <w:tcW w:w="1527" w:type="pct"/>
            <w:gridSpan w:val="4"/>
            <w:vAlign w:val="center"/>
          </w:tcPr>
          <w:p w14:paraId="4F221EE2" w14:textId="77777777" w:rsidR="00777580" w:rsidRPr="00FC145D" w:rsidRDefault="00777580" w:rsidP="00C027F4">
            <w:r w:rsidRPr="00FC145D">
              <w:t>Base Former</w:t>
            </w:r>
          </w:p>
        </w:tc>
        <w:tc>
          <w:tcPr>
            <w:tcW w:w="361" w:type="pct"/>
            <w:gridSpan w:val="3"/>
            <w:vAlign w:val="center"/>
          </w:tcPr>
          <w:p w14:paraId="6B07AEA6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0C3FB6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98FB9CB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65.</w:t>
            </w:r>
          </w:p>
        </w:tc>
        <w:tc>
          <w:tcPr>
            <w:tcW w:w="1539" w:type="pct"/>
            <w:gridSpan w:val="4"/>
            <w:vAlign w:val="center"/>
          </w:tcPr>
          <w:p w14:paraId="39D75665" w14:textId="77777777" w:rsidR="00777580" w:rsidRPr="00FC145D" w:rsidRDefault="00777580" w:rsidP="00C027F4">
            <w:r w:rsidRPr="00FC145D">
              <w:t>Needles (short</w:t>
            </w:r>
            <w:r w:rsidR="004232E6">
              <w:t xml:space="preserve"> +Long</w:t>
            </w:r>
            <w:r w:rsidRPr="00FC145D">
              <w:t>)</w:t>
            </w:r>
          </w:p>
        </w:tc>
        <w:tc>
          <w:tcPr>
            <w:tcW w:w="317" w:type="pct"/>
            <w:vAlign w:val="center"/>
          </w:tcPr>
          <w:p w14:paraId="151A3CA2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2A94C175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64D3B598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7DB65E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22.</w:t>
            </w:r>
          </w:p>
        </w:tc>
        <w:tc>
          <w:tcPr>
            <w:tcW w:w="1527" w:type="pct"/>
            <w:gridSpan w:val="4"/>
            <w:vAlign w:val="center"/>
          </w:tcPr>
          <w:p w14:paraId="76E25E0F" w14:textId="77777777" w:rsidR="00777580" w:rsidRPr="00FC145D" w:rsidRDefault="00777580" w:rsidP="00C027F4">
            <w:proofErr w:type="spellStart"/>
            <w:r w:rsidRPr="00FC145D">
              <w:t>Cavex</w:t>
            </w:r>
            <w:proofErr w:type="spellEnd"/>
            <w:r w:rsidRPr="00FC145D">
              <w:t xml:space="preserve"> outline</w:t>
            </w:r>
          </w:p>
        </w:tc>
        <w:tc>
          <w:tcPr>
            <w:tcW w:w="361" w:type="pct"/>
            <w:gridSpan w:val="3"/>
            <w:vAlign w:val="center"/>
          </w:tcPr>
          <w:p w14:paraId="653F564A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49DE4400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EE39C26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66.</w:t>
            </w:r>
          </w:p>
        </w:tc>
        <w:tc>
          <w:tcPr>
            <w:tcW w:w="1539" w:type="pct"/>
            <w:gridSpan w:val="4"/>
            <w:vAlign w:val="center"/>
          </w:tcPr>
          <w:p w14:paraId="2CEA4A14" w14:textId="77777777" w:rsidR="00777580" w:rsidRPr="00FC145D" w:rsidRDefault="004232E6" w:rsidP="00C027F4">
            <w:r>
              <w:t>Hand Piece</w:t>
            </w:r>
          </w:p>
        </w:tc>
        <w:tc>
          <w:tcPr>
            <w:tcW w:w="317" w:type="pct"/>
            <w:vAlign w:val="center"/>
          </w:tcPr>
          <w:p w14:paraId="3328A6E0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3996AF66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47A5EB97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8EA6462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23.</w:t>
            </w:r>
          </w:p>
        </w:tc>
        <w:tc>
          <w:tcPr>
            <w:tcW w:w="1527" w:type="pct"/>
            <w:gridSpan w:val="4"/>
            <w:vAlign w:val="center"/>
          </w:tcPr>
          <w:p w14:paraId="4319C71D" w14:textId="77777777" w:rsidR="00777580" w:rsidRPr="00FC145D" w:rsidRDefault="00777580" w:rsidP="00C027F4">
            <w:r w:rsidRPr="00FC145D">
              <w:t xml:space="preserve">Cold </w:t>
            </w:r>
            <w:proofErr w:type="spellStart"/>
            <w:r w:rsidRPr="00FC145D">
              <w:t>mould</w:t>
            </w:r>
            <w:proofErr w:type="spellEnd"/>
            <w:r w:rsidRPr="00FC145D">
              <w:t xml:space="preserve"> Seal</w:t>
            </w:r>
          </w:p>
        </w:tc>
        <w:tc>
          <w:tcPr>
            <w:tcW w:w="361" w:type="pct"/>
            <w:gridSpan w:val="3"/>
            <w:vAlign w:val="center"/>
          </w:tcPr>
          <w:p w14:paraId="4EF87043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BF7942E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3FC7A62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67.</w:t>
            </w:r>
          </w:p>
        </w:tc>
        <w:tc>
          <w:tcPr>
            <w:tcW w:w="1539" w:type="pct"/>
            <w:gridSpan w:val="4"/>
            <w:vAlign w:val="center"/>
          </w:tcPr>
          <w:p w14:paraId="17EFDAFE" w14:textId="77777777" w:rsidR="00777580" w:rsidRPr="00FC145D" w:rsidRDefault="00777580" w:rsidP="00C027F4">
            <w:r w:rsidRPr="00FC145D">
              <w:t>Normal Saline</w:t>
            </w:r>
          </w:p>
        </w:tc>
        <w:tc>
          <w:tcPr>
            <w:tcW w:w="317" w:type="pct"/>
            <w:vAlign w:val="center"/>
          </w:tcPr>
          <w:p w14:paraId="67B1107F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0ED2CA41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6F6B3E5E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34BE0BD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24.</w:t>
            </w:r>
          </w:p>
        </w:tc>
        <w:tc>
          <w:tcPr>
            <w:tcW w:w="1527" w:type="pct"/>
            <w:gridSpan w:val="4"/>
            <w:vAlign w:val="center"/>
          </w:tcPr>
          <w:p w14:paraId="50F9872E" w14:textId="77777777" w:rsidR="00777580" w:rsidRPr="00FC145D" w:rsidRDefault="00777580" w:rsidP="00C027F4">
            <w:r w:rsidRPr="00FC145D">
              <w:t>Cutter (wire)</w:t>
            </w:r>
          </w:p>
        </w:tc>
        <w:tc>
          <w:tcPr>
            <w:tcW w:w="361" w:type="pct"/>
            <w:gridSpan w:val="3"/>
            <w:vAlign w:val="center"/>
          </w:tcPr>
          <w:p w14:paraId="0FC3C55B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476FF2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4426BBB4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68.</w:t>
            </w:r>
          </w:p>
        </w:tc>
        <w:tc>
          <w:tcPr>
            <w:tcW w:w="1539" w:type="pct"/>
            <w:gridSpan w:val="4"/>
            <w:vAlign w:val="center"/>
          </w:tcPr>
          <w:p w14:paraId="1CFBC800" w14:textId="77777777" w:rsidR="00777580" w:rsidRPr="00FC145D" w:rsidRDefault="00777580" w:rsidP="00C027F4">
            <w:r w:rsidRPr="00FC145D">
              <w:t>Carbide burs</w:t>
            </w:r>
          </w:p>
        </w:tc>
        <w:tc>
          <w:tcPr>
            <w:tcW w:w="317" w:type="pct"/>
            <w:vAlign w:val="center"/>
          </w:tcPr>
          <w:p w14:paraId="02347927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321875C8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AD8B284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0447C49" w14:textId="77777777" w:rsidR="00777580" w:rsidRPr="00FC145D" w:rsidRDefault="00777580" w:rsidP="0064617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lastRenderedPageBreak/>
              <w:t>25.</w:t>
            </w:r>
          </w:p>
        </w:tc>
        <w:tc>
          <w:tcPr>
            <w:tcW w:w="1527" w:type="pct"/>
            <w:gridSpan w:val="4"/>
            <w:vAlign w:val="center"/>
          </w:tcPr>
          <w:p w14:paraId="5E60B1CB" w14:textId="77777777" w:rsidR="00777580" w:rsidRPr="00FC145D" w:rsidRDefault="00777580" w:rsidP="00C027F4">
            <w:r w:rsidRPr="00FC145D">
              <w:t>Casting Machine</w:t>
            </w:r>
          </w:p>
        </w:tc>
        <w:tc>
          <w:tcPr>
            <w:tcW w:w="361" w:type="pct"/>
            <w:gridSpan w:val="3"/>
            <w:vAlign w:val="center"/>
          </w:tcPr>
          <w:p w14:paraId="3E919835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288FAD9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C0C4F9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69.</w:t>
            </w:r>
          </w:p>
        </w:tc>
        <w:tc>
          <w:tcPr>
            <w:tcW w:w="1539" w:type="pct"/>
            <w:gridSpan w:val="4"/>
            <w:vAlign w:val="center"/>
          </w:tcPr>
          <w:p w14:paraId="4F5732BE" w14:textId="77777777" w:rsidR="00777580" w:rsidRPr="00FC145D" w:rsidRDefault="00777580" w:rsidP="00C027F4">
            <w:r w:rsidRPr="00FC145D">
              <w:t>Alginate powder</w:t>
            </w:r>
          </w:p>
        </w:tc>
        <w:tc>
          <w:tcPr>
            <w:tcW w:w="317" w:type="pct"/>
            <w:vAlign w:val="center"/>
          </w:tcPr>
          <w:p w14:paraId="5F4294C3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851F2B4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23526A60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645449A" w14:textId="77777777" w:rsidR="00777580" w:rsidRPr="00FC145D" w:rsidRDefault="00777580" w:rsidP="0064617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26.</w:t>
            </w:r>
          </w:p>
        </w:tc>
        <w:tc>
          <w:tcPr>
            <w:tcW w:w="1527" w:type="pct"/>
            <w:gridSpan w:val="4"/>
            <w:vAlign w:val="center"/>
          </w:tcPr>
          <w:p w14:paraId="2A6588D6" w14:textId="77777777" w:rsidR="00777580" w:rsidRPr="00FC145D" w:rsidRDefault="00777580" w:rsidP="00C027F4">
            <w:proofErr w:type="spellStart"/>
            <w:r w:rsidRPr="00FC145D">
              <w:t>Dycal</w:t>
            </w:r>
            <w:proofErr w:type="spellEnd"/>
            <w:r w:rsidRPr="00FC145D">
              <w:t xml:space="preserve"> (demo)</w:t>
            </w:r>
          </w:p>
        </w:tc>
        <w:tc>
          <w:tcPr>
            <w:tcW w:w="361" w:type="pct"/>
            <w:gridSpan w:val="3"/>
            <w:vAlign w:val="center"/>
          </w:tcPr>
          <w:p w14:paraId="143F38C3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58713B19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AF51902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70.</w:t>
            </w:r>
          </w:p>
        </w:tc>
        <w:tc>
          <w:tcPr>
            <w:tcW w:w="1539" w:type="pct"/>
            <w:gridSpan w:val="4"/>
            <w:vAlign w:val="center"/>
          </w:tcPr>
          <w:p w14:paraId="77CD1CEB" w14:textId="77777777" w:rsidR="00777580" w:rsidRPr="00FC145D" w:rsidRDefault="00777580" w:rsidP="00C027F4">
            <w:r w:rsidRPr="00FC145D">
              <w:t>Splint</w:t>
            </w:r>
          </w:p>
        </w:tc>
        <w:tc>
          <w:tcPr>
            <w:tcW w:w="317" w:type="pct"/>
            <w:vAlign w:val="center"/>
          </w:tcPr>
          <w:p w14:paraId="12DB503F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02A23185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2D4440A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BC79B0D" w14:textId="77777777" w:rsidR="00777580" w:rsidRPr="00FC145D" w:rsidRDefault="00777580" w:rsidP="0064617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27.</w:t>
            </w:r>
          </w:p>
        </w:tc>
        <w:tc>
          <w:tcPr>
            <w:tcW w:w="1527" w:type="pct"/>
            <w:gridSpan w:val="4"/>
            <w:vAlign w:val="center"/>
          </w:tcPr>
          <w:p w14:paraId="239418B7" w14:textId="77777777" w:rsidR="00777580" w:rsidRPr="00FC145D" w:rsidRDefault="00777580" w:rsidP="00C027F4">
            <w:r w:rsidRPr="00FC145D">
              <w:t>Flask</w:t>
            </w:r>
          </w:p>
        </w:tc>
        <w:tc>
          <w:tcPr>
            <w:tcW w:w="361" w:type="pct"/>
            <w:gridSpan w:val="3"/>
            <w:vAlign w:val="center"/>
          </w:tcPr>
          <w:p w14:paraId="0384F9E7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1F73C918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7F65DB5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71.</w:t>
            </w:r>
          </w:p>
        </w:tc>
        <w:tc>
          <w:tcPr>
            <w:tcW w:w="1539" w:type="pct"/>
            <w:gridSpan w:val="4"/>
            <w:vAlign w:val="center"/>
          </w:tcPr>
          <w:p w14:paraId="0175C73E" w14:textId="77777777" w:rsidR="00777580" w:rsidRPr="00FC145D" w:rsidRDefault="00777580" w:rsidP="00C027F4">
            <w:r w:rsidRPr="00FC145D">
              <w:t>Cotton rolls</w:t>
            </w:r>
          </w:p>
        </w:tc>
        <w:tc>
          <w:tcPr>
            <w:tcW w:w="317" w:type="pct"/>
            <w:vAlign w:val="center"/>
          </w:tcPr>
          <w:p w14:paraId="1E694AE0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486A3371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284D3970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E70B9C8" w14:textId="77777777" w:rsidR="00777580" w:rsidRPr="00FC145D" w:rsidRDefault="00777580" w:rsidP="0064617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28.</w:t>
            </w:r>
          </w:p>
        </w:tc>
        <w:tc>
          <w:tcPr>
            <w:tcW w:w="1527" w:type="pct"/>
            <w:gridSpan w:val="4"/>
            <w:vAlign w:val="center"/>
          </w:tcPr>
          <w:p w14:paraId="3593FE35" w14:textId="77777777" w:rsidR="00777580" w:rsidRPr="00FC145D" w:rsidRDefault="00777580" w:rsidP="00C027F4">
            <w:r w:rsidRPr="00FC145D">
              <w:t>Green Stick (demo)</w:t>
            </w:r>
          </w:p>
        </w:tc>
        <w:tc>
          <w:tcPr>
            <w:tcW w:w="361" w:type="pct"/>
            <w:gridSpan w:val="3"/>
            <w:vAlign w:val="center"/>
          </w:tcPr>
          <w:p w14:paraId="098BF4D9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593CE825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10A2BFF1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72.</w:t>
            </w:r>
          </w:p>
        </w:tc>
        <w:tc>
          <w:tcPr>
            <w:tcW w:w="1539" w:type="pct"/>
            <w:gridSpan w:val="4"/>
            <w:vAlign w:val="center"/>
          </w:tcPr>
          <w:p w14:paraId="4EAA34A0" w14:textId="77777777" w:rsidR="00777580" w:rsidRPr="00FC145D" w:rsidRDefault="00777580" w:rsidP="00C027F4">
            <w:r w:rsidRPr="00FC145D">
              <w:t>Tissue Box</w:t>
            </w:r>
          </w:p>
        </w:tc>
        <w:tc>
          <w:tcPr>
            <w:tcW w:w="317" w:type="pct"/>
            <w:vAlign w:val="center"/>
          </w:tcPr>
          <w:p w14:paraId="72B1C12D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284CE07F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2CA75771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5A1343C" w14:textId="77777777" w:rsidR="00777580" w:rsidRPr="00FC145D" w:rsidRDefault="00777580" w:rsidP="0064617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29.</w:t>
            </w:r>
          </w:p>
        </w:tc>
        <w:tc>
          <w:tcPr>
            <w:tcW w:w="1527" w:type="pct"/>
            <w:gridSpan w:val="4"/>
            <w:vAlign w:val="center"/>
          </w:tcPr>
          <w:p w14:paraId="045DC4A2" w14:textId="77777777" w:rsidR="00777580" w:rsidRPr="00FC145D" w:rsidRDefault="00777580" w:rsidP="00C027F4">
            <w:r w:rsidRPr="00FC145D">
              <w:t>Glass slabs</w:t>
            </w:r>
          </w:p>
        </w:tc>
        <w:tc>
          <w:tcPr>
            <w:tcW w:w="361" w:type="pct"/>
            <w:gridSpan w:val="3"/>
            <w:vAlign w:val="center"/>
          </w:tcPr>
          <w:p w14:paraId="1C4D1E5F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5592D9BC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DB7D61D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73.</w:t>
            </w:r>
          </w:p>
        </w:tc>
        <w:tc>
          <w:tcPr>
            <w:tcW w:w="1539" w:type="pct"/>
            <w:gridSpan w:val="4"/>
            <w:vAlign w:val="center"/>
          </w:tcPr>
          <w:p w14:paraId="109E080E" w14:textId="77777777" w:rsidR="00777580" w:rsidRPr="00FC145D" w:rsidRDefault="00777580" w:rsidP="00C027F4">
            <w:r w:rsidRPr="00FC145D">
              <w:t>Hydrogen Peroxide</w:t>
            </w:r>
          </w:p>
        </w:tc>
        <w:tc>
          <w:tcPr>
            <w:tcW w:w="317" w:type="pct"/>
            <w:vAlign w:val="center"/>
          </w:tcPr>
          <w:p w14:paraId="19A7BBC2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2DABD91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6B0C1AB2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AD255E1" w14:textId="77777777" w:rsidR="00777580" w:rsidRPr="00FC145D" w:rsidRDefault="00777580" w:rsidP="0064617D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before="96" w:afterLines="40" w:after="96"/>
              <w:ind w:left="0"/>
              <w:contextualSpacing w:val="0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30.</w:t>
            </w:r>
          </w:p>
        </w:tc>
        <w:tc>
          <w:tcPr>
            <w:tcW w:w="1527" w:type="pct"/>
            <w:gridSpan w:val="4"/>
            <w:vAlign w:val="center"/>
          </w:tcPr>
          <w:p w14:paraId="62356BAF" w14:textId="77777777" w:rsidR="00777580" w:rsidRPr="00FC145D" w:rsidRDefault="00777580" w:rsidP="00C027F4">
            <w:r w:rsidRPr="00FC145D">
              <w:t xml:space="preserve">Vaseline </w:t>
            </w:r>
          </w:p>
        </w:tc>
        <w:tc>
          <w:tcPr>
            <w:tcW w:w="361" w:type="pct"/>
            <w:gridSpan w:val="3"/>
            <w:vAlign w:val="center"/>
          </w:tcPr>
          <w:p w14:paraId="3670F556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680B92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334B45D6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74.</w:t>
            </w:r>
          </w:p>
        </w:tc>
        <w:tc>
          <w:tcPr>
            <w:tcW w:w="1539" w:type="pct"/>
            <w:gridSpan w:val="4"/>
            <w:vAlign w:val="center"/>
          </w:tcPr>
          <w:p w14:paraId="69C2FF93" w14:textId="77777777" w:rsidR="00777580" w:rsidRPr="00FC145D" w:rsidRDefault="00777580" w:rsidP="00C027F4">
            <w:r w:rsidRPr="00FC145D">
              <w:t>Suction tip</w:t>
            </w:r>
          </w:p>
        </w:tc>
        <w:tc>
          <w:tcPr>
            <w:tcW w:w="317" w:type="pct"/>
            <w:vAlign w:val="center"/>
          </w:tcPr>
          <w:p w14:paraId="78D3ACA0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6B926A7C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3C8495B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4A68FE0C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31.</w:t>
            </w:r>
          </w:p>
        </w:tc>
        <w:tc>
          <w:tcPr>
            <w:tcW w:w="1527" w:type="pct"/>
            <w:gridSpan w:val="4"/>
            <w:vAlign w:val="center"/>
          </w:tcPr>
          <w:p w14:paraId="38E6F50A" w14:textId="77777777" w:rsidR="00777580" w:rsidRPr="00FC145D" w:rsidRDefault="00777580" w:rsidP="00C027F4">
            <w:r w:rsidRPr="00FC145D">
              <w:t>Wires</w:t>
            </w:r>
          </w:p>
        </w:tc>
        <w:tc>
          <w:tcPr>
            <w:tcW w:w="361" w:type="pct"/>
            <w:gridSpan w:val="3"/>
            <w:vAlign w:val="center"/>
          </w:tcPr>
          <w:p w14:paraId="0F5362F1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0D077705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26DA885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75.</w:t>
            </w:r>
          </w:p>
        </w:tc>
        <w:tc>
          <w:tcPr>
            <w:tcW w:w="1539" w:type="pct"/>
            <w:gridSpan w:val="4"/>
            <w:vAlign w:val="center"/>
          </w:tcPr>
          <w:p w14:paraId="73E6EEE0" w14:textId="77777777" w:rsidR="00777580" w:rsidRPr="00FC145D" w:rsidRDefault="00777580" w:rsidP="00C027F4">
            <w:r w:rsidRPr="00FC145D">
              <w:t>Carbon Paper</w:t>
            </w:r>
          </w:p>
        </w:tc>
        <w:tc>
          <w:tcPr>
            <w:tcW w:w="317" w:type="pct"/>
            <w:vAlign w:val="center"/>
          </w:tcPr>
          <w:p w14:paraId="7D66EB40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05BFB65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62E2CFD4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05B2DEA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32.</w:t>
            </w:r>
          </w:p>
        </w:tc>
        <w:tc>
          <w:tcPr>
            <w:tcW w:w="1527" w:type="pct"/>
            <w:gridSpan w:val="4"/>
            <w:vAlign w:val="center"/>
          </w:tcPr>
          <w:p w14:paraId="3A15A303" w14:textId="77777777" w:rsidR="00777580" w:rsidRPr="00FC145D" w:rsidRDefault="00C96C35" w:rsidP="00C027F4">
            <w:r>
              <w:t>Extraction Forceps</w:t>
            </w:r>
          </w:p>
        </w:tc>
        <w:tc>
          <w:tcPr>
            <w:tcW w:w="361" w:type="pct"/>
            <w:gridSpan w:val="3"/>
            <w:vAlign w:val="center"/>
          </w:tcPr>
          <w:p w14:paraId="6B1B6FD9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169EB5CC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1B0FE31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76.</w:t>
            </w:r>
          </w:p>
        </w:tc>
        <w:tc>
          <w:tcPr>
            <w:tcW w:w="1539" w:type="pct"/>
            <w:gridSpan w:val="4"/>
            <w:vAlign w:val="center"/>
          </w:tcPr>
          <w:p w14:paraId="5E1488A6" w14:textId="77777777" w:rsidR="00777580" w:rsidRPr="00FC145D" w:rsidRDefault="00777580" w:rsidP="00C027F4">
            <w:r w:rsidRPr="00FC145D">
              <w:t>X-ray Pad</w:t>
            </w:r>
          </w:p>
        </w:tc>
        <w:tc>
          <w:tcPr>
            <w:tcW w:w="317" w:type="pct"/>
            <w:vAlign w:val="center"/>
          </w:tcPr>
          <w:p w14:paraId="54CB22E4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00675D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21CF69E5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324BF05A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33.</w:t>
            </w:r>
          </w:p>
        </w:tc>
        <w:tc>
          <w:tcPr>
            <w:tcW w:w="1527" w:type="pct"/>
            <w:gridSpan w:val="4"/>
            <w:vAlign w:val="center"/>
          </w:tcPr>
          <w:p w14:paraId="26507B99" w14:textId="77777777" w:rsidR="00777580" w:rsidRPr="00FC145D" w:rsidRDefault="00777580" w:rsidP="00C027F4">
            <w:r w:rsidRPr="00FC145D">
              <w:t>Hard Plaster</w:t>
            </w:r>
          </w:p>
        </w:tc>
        <w:tc>
          <w:tcPr>
            <w:tcW w:w="361" w:type="pct"/>
            <w:gridSpan w:val="3"/>
            <w:vAlign w:val="center"/>
          </w:tcPr>
          <w:p w14:paraId="78A25A52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076FEF68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C4026B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77.</w:t>
            </w:r>
          </w:p>
        </w:tc>
        <w:tc>
          <w:tcPr>
            <w:tcW w:w="1539" w:type="pct"/>
            <w:gridSpan w:val="4"/>
            <w:vAlign w:val="center"/>
          </w:tcPr>
          <w:p w14:paraId="741B4F8A" w14:textId="77777777" w:rsidR="00777580" w:rsidRPr="00FC145D" w:rsidRDefault="00777580" w:rsidP="00C027F4">
            <w:r w:rsidRPr="00FC145D">
              <w:t>Paper Points</w:t>
            </w:r>
          </w:p>
        </w:tc>
        <w:tc>
          <w:tcPr>
            <w:tcW w:w="317" w:type="pct"/>
            <w:vAlign w:val="center"/>
          </w:tcPr>
          <w:p w14:paraId="56C75F89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39A8F518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3AE433A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D1E374E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34.</w:t>
            </w:r>
          </w:p>
        </w:tc>
        <w:tc>
          <w:tcPr>
            <w:tcW w:w="1527" w:type="pct"/>
            <w:gridSpan w:val="4"/>
            <w:vAlign w:val="center"/>
          </w:tcPr>
          <w:p w14:paraId="7B3C7F41" w14:textId="77777777" w:rsidR="00777580" w:rsidRPr="00FC145D" w:rsidRDefault="00777580" w:rsidP="00C027F4">
            <w:r w:rsidRPr="00FC145D">
              <w:t>Impression compound</w:t>
            </w:r>
          </w:p>
        </w:tc>
        <w:tc>
          <w:tcPr>
            <w:tcW w:w="361" w:type="pct"/>
            <w:gridSpan w:val="3"/>
            <w:vAlign w:val="center"/>
          </w:tcPr>
          <w:p w14:paraId="5AEACB3C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C83A8E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1F41D54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78.</w:t>
            </w:r>
          </w:p>
        </w:tc>
        <w:tc>
          <w:tcPr>
            <w:tcW w:w="1539" w:type="pct"/>
            <w:gridSpan w:val="4"/>
            <w:vAlign w:val="center"/>
          </w:tcPr>
          <w:p w14:paraId="6D161753" w14:textId="77777777" w:rsidR="00777580" w:rsidRPr="00FC145D" w:rsidRDefault="00777580" w:rsidP="00C027F4">
            <w:r w:rsidRPr="00FC145D">
              <w:t>Round Diamond box</w:t>
            </w:r>
          </w:p>
        </w:tc>
        <w:tc>
          <w:tcPr>
            <w:tcW w:w="317" w:type="pct"/>
            <w:vAlign w:val="center"/>
          </w:tcPr>
          <w:p w14:paraId="0389B601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517F8B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32C93319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1F55D65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35.</w:t>
            </w:r>
          </w:p>
        </w:tc>
        <w:tc>
          <w:tcPr>
            <w:tcW w:w="1527" w:type="pct"/>
            <w:gridSpan w:val="4"/>
            <w:vAlign w:val="center"/>
          </w:tcPr>
          <w:p w14:paraId="3B0DCD3C" w14:textId="77777777" w:rsidR="00777580" w:rsidRPr="00FC145D" w:rsidRDefault="00777580" w:rsidP="00C027F4">
            <w:r w:rsidRPr="00FC145D">
              <w:t>Impression Trays (demo)</w:t>
            </w:r>
          </w:p>
        </w:tc>
        <w:tc>
          <w:tcPr>
            <w:tcW w:w="361" w:type="pct"/>
            <w:gridSpan w:val="3"/>
            <w:vAlign w:val="center"/>
          </w:tcPr>
          <w:p w14:paraId="1B873EA8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E7B6DE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034EE18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79.</w:t>
            </w:r>
          </w:p>
        </w:tc>
        <w:tc>
          <w:tcPr>
            <w:tcW w:w="1539" w:type="pct"/>
            <w:gridSpan w:val="4"/>
            <w:vAlign w:val="center"/>
          </w:tcPr>
          <w:p w14:paraId="199EF61F" w14:textId="77777777" w:rsidR="00777580" w:rsidRPr="00FC145D" w:rsidRDefault="00777580" w:rsidP="00C027F4">
            <w:r w:rsidRPr="00FC145D">
              <w:t>Slow speed round box</w:t>
            </w:r>
          </w:p>
        </w:tc>
        <w:tc>
          <w:tcPr>
            <w:tcW w:w="317" w:type="pct"/>
            <w:vAlign w:val="center"/>
          </w:tcPr>
          <w:p w14:paraId="0254D038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0AC4965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513B908A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BBA1139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36.</w:t>
            </w:r>
          </w:p>
        </w:tc>
        <w:tc>
          <w:tcPr>
            <w:tcW w:w="1527" w:type="pct"/>
            <w:gridSpan w:val="4"/>
            <w:vAlign w:val="center"/>
          </w:tcPr>
          <w:p w14:paraId="5C33AFC7" w14:textId="77777777" w:rsidR="00777580" w:rsidRPr="00FC145D" w:rsidRDefault="00777580" w:rsidP="00C027F4">
            <w:r w:rsidRPr="00FC145D">
              <w:t>Modelling wax</w:t>
            </w:r>
          </w:p>
        </w:tc>
        <w:tc>
          <w:tcPr>
            <w:tcW w:w="361" w:type="pct"/>
            <w:gridSpan w:val="3"/>
            <w:vAlign w:val="center"/>
          </w:tcPr>
          <w:p w14:paraId="45EB5576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03A667B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B7A7BFE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80.</w:t>
            </w:r>
          </w:p>
        </w:tc>
        <w:tc>
          <w:tcPr>
            <w:tcW w:w="1539" w:type="pct"/>
            <w:gridSpan w:val="4"/>
            <w:vAlign w:val="center"/>
          </w:tcPr>
          <w:p w14:paraId="74F363C3" w14:textId="77777777" w:rsidR="00777580" w:rsidRPr="00FC145D" w:rsidRDefault="00777580" w:rsidP="00C027F4">
            <w:r w:rsidRPr="00FC145D">
              <w:t>Barbed Broached</w:t>
            </w:r>
          </w:p>
        </w:tc>
        <w:tc>
          <w:tcPr>
            <w:tcW w:w="317" w:type="pct"/>
            <w:vAlign w:val="center"/>
          </w:tcPr>
          <w:p w14:paraId="38471B4A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AEEABA5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3A35B13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524CF6D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37.</w:t>
            </w:r>
          </w:p>
        </w:tc>
        <w:tc>
          <w:tcPr>
            <w:tcW w:w="1527" w:type="pct"/>
            <w:gridSpan w:val="4"/>
            <w:vAlign w:val="center"/>
          </w:tcPr>
          <w:p w14:paraId="20368BE0" w14:textId="77777777" w:rsidR="00777580" w:rsidRPr="00FC145D" w:rsidRDefault="00777580" w:rsidP="00C027F4">
            <w:r w:rsidRPr="00FC145D">
              <w:t>Mercury (demo)</w:t>
            </w:r>
          </w:p>
        </w:tc>
        <w:tc>
          <w:tcPr>
            <w:tcW w:w="361" w:type="pct"/>
            <w:gridSpan w:val="3"/>
            <w:vAlign w:val="center"/>
          </w:tcPr>
          <w:p w14:paraId="67A0CCD7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1EDF445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64DE7EA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81.</w:t>
            </w:r>
          </w:p>
        </w:tc>
        <w:tc>
          <w:tcPr>
            <w:tcW w:w="1539" w:type="pct"/>
            <w:gridSpan w:val="4"/>
            <w:vAlign w:val="center"/>
          </w:tcPr>
          <w:p w14:paraId="25C6F731" w14:textId="77777777" w:rsidR="00777580" w:rsidRPr="00FC145D" w:rsidRDefault="00777580" w:rsidP="00C027F4">
            <w:r w:rsidRPr="00FC145D">
              <w:t>Screw post</w:t>
            </w:r>
          </w:p>
        </w:tc>
        <w:tc>
          <w:tcPr>
            <w:tcW w:w="317" w:type="pct"/>
            <w:vAlign w:val="center"/>
          </w:tcPr>
          <w:p w14:paraId="5D05DDF4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4520BA99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49E1C13A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CE9930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38.</w:t>
            </w:r>
          </w:p>
        </w:tc>
        <w:tc>
          <w:tcPr>
            <w:tcW w:w="1527" w:type="pct"/>
            <w:gridSpan w:val="4"/>
            <w:vAlign w:val="center"/>
          </w:tcPr>
          <w:p w14:paraId="27BB9844" w14:textId="77777777" w:rsidR="00777580" w:rsidRPr="00FC145D" w:rsidRDefault="00777580" w:rsidP="00C027F4">
            <w:proofErr w:type="spellStart"/>
            <w:r w:rsidRPr="00FC145D">
              <w:t>Moulds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62CD3F3E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70025DB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BB937D2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82.</w:t>
            </w:r>
          </w:p>
        </w:tc>
        <w:tc>
          <w:tcPr>
            <w:tcW w:w="1539" w:type="pct"/>
            <w:gridSpan w:val="4"/>
            <w:vAlign w:val="center"/>
          </w:tcPr>
          <w:p w14:paraId="6B9F5777" w14:textId="77777777" w:rsidR="00777580" w:rsidRPr="00FC145D" w:rsidRDefault="00777580" w:rsidP="00C027F4">
            <w:r w:rsidRPr="00FC145D">
              <w:t>Hard plaster</w:t>
            </w:r>
          </w:p>
        </w:tc>
        <w:tc>
          <w:tcPr>
            <w:tcW w:w="317" w:type="pct"/>
            <w:vAlign w:val="center"/>
          </w:tcPr>
          <w:p w14:paraId="5AEB6AD0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46D8DB3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1817CD9A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74BEA68F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39.</w:t>
            </w:r>
          </w:p>
        </w:tc>
        <w:tc>
          <w:tcPr>
            <w:tcW w:w="1527" w:type="pct"/>
            <w:gridSpan w:val="4"/>
            <w:vAlign w:val="center"/>
          </w:tcPr>
          <w:p w14:paraId="5108A9A5" w14:textId="77777777" w:rsidR="00777580" w:rsidRPr="00FC145D" w:rsidRDefault="00777580" w:rsidP="00C027F4">
            <w:r w:rsidRPr="00FC145D">
              <w:t>Plaster Spatula</w:t>
            </w:r>
          </w:p>
        </w:tc>
        <w:tc>
          <w:tcPr>
            <w:tcW w:w="361" w:type="pct"/>
            <w:gridSpan w:val="3"/>
            <w:vAlign w:val="center"/>
          </w:tcPr>
          <w:p w14:paraId="5460F5C8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6C1E781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7DAFE47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83.</w:t>
            </w:r>
          </w:p>
        </w:tc>
        <w:tc>
          <w:tcPr>
            <w:tcW w:w="1539" w:type="pct"/>
            <w:gridSpan w:val="4"/>
            <w:vAlign w:val="center"/>
          </w:tcPr>
          <w:p w14:paraId="2759CF66" w14:textId="77777777" w:rsidR="00777580" w:rsidRPr="00FC145D" w:rsidRDefault="00777580" w:rsidP="00C027F4">
            <w:proofErr w:type="spellStart"/>
            <w:r w:rsidRPr="00FC145D">
              <w:t>Lentulospinal</w:t>
            </w:r>
            <w:proofErr w:type="spellEnd"/>
          </w:p>
        </w:tc>
        <w:tc>
          <w:tcPr>
            <w:tcW w:w="317" w:type="pct"/>
            <w:vAlign w:val="center"/>
          </w:tcPr>
          <w:p w14:paraId="3B763B38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41CAB1E7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3BF94164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43748E3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40.</w:t>
            </w:r>
          </w:p>
        </w:tc>
        <w:tc>
          <w:tcPr>
            <w:tcW w:w="1527" w:type="pct"/>
            <w:gridSpan w:val="4"/>
            <w:vAlign w:val="center"/>
          </w:tcPr>
          <w:p w14:paraId="37F4124B" w14:textId="77777777" w:rsidR="00777580" w:rsidRPr="00FC145D" w:rsidRDefault="00777580" w:rsidP="00C027F4">
            <w:r w:rsidRPr="00FC145D">
              <w:t>Composite Kit</w:t>
            </w:r>
          </w:p>
        </w:tc>
        <w:tc>
          <w:tcPr>
            <w:tcW w:w="361" w:type="pct"/>
            <w:gridSpan w:val="3"/>
            <w:vAlign w:val="center"/>
          </w:tcPr>
          <w:p w14:paraId="296E9B51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134944A0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7CDA6B90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84.</w:t>
            </w:r>
          </w:p>
        </w:tc>
        <w:tc>
          <w:tcPr>
            <w:tcW w:w="1539" w:type="pct"/>
            <w:gridSpan w:val="4"/>
            <w:vAlign w:val="center"/>
          </w:tcPr>
          <w:p w14:paraId="625D716A" w14:textId="77777777" w:rsidR="00777580" w:rsidRPr="00FC145D" w:rsidRDefault="00777580" w:rsidP="00C027F4">
            <w:r w:rsidRPr="00FC145D">
              <w:t>Crown Cutting Stones</w:t>
            </w:r>
          </w:p>
        </w:tc>
        <w:tc>
          <w:tcPr>
            <w:tcW w:w="317" w:type="pct"/>
            <w:vAlign w:val="center"/>
          </w:tcPr>
          <w:p w14:paraId="35D4E452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4347FE72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530E526E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44E7B55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41.</w:t>
            </w:r>
          </w:p>
        </w:tc>
        <w:tc>
          <w:tcPr>
            <w:tcW w:w="1527" w:type="pct"/>
            <w:gridSpan w:val="4"/>
            <w:vAlign w:val="center"/>
          </w:tcPr>
          <w:p w14:paraId="31DE5C33" w14:textId="77777777" w:rsidR="00777580" w:rsidRPr="00FC145D" w:rsidRDefault="00777580" w:rsidP="00C027F4">
            <w:r w:rsidRPr="00FC145D">
              <w:t>Amalgam alloy</w:t>
            </w:r>
          </w:p>
        </w:tc>
        <w:tc>
          <w:tcPr>
            <w:tcW w:w="361" w:type="pct"/>
            <w:gridSpan w:val="3"/>
            <w:vAlign w:val="center"/>
          </w:tcPr>
          <w:p w14:paraId="3A83CEB8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D9E398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A125506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85.</w:t>
            </w:r>
          </w:p>
        </w:tc>
        <w:tc>
          <w:tcPr>
            <w:tcW w:w="1539" w:type="pct"/>
            <w:gridSpan w:val="4"/>
            <w:vAlign w:val="center"/>
          </w:tcPr>
          <w:p w14:paraId="5C54A49D" w14:textId="77777777" w:rsidR="00777580" w:rsidRPr="00FC145D" w:rsidRDefault="00777580" w:rsidP="00C027F4">
            <w:r w:rsidRPr="00FC145D">
              <w:t>Napkin</w:t>
            </w:r>
          </w:p>
        </w:tc>
        <w:tc>
          <w:tcPr>
            <w:tcW w:w="317" w:type="pct"/>
            <w:vAlign w:val="center"/>
          </w:tcPr>
          <w:p w14:paraId="363C0848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3816858D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053A2D1B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677D287D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42.</w:t>
            </w:r>
          </w:p>
        </w:tc>
        <w:tc>
          <w:tcPr>
            <w:tcW w:w="1527" w:type="pct"/>
            <w:gridSpan w:val="4"/>
            <w:vAlign w:val="center"/>
          </w:tcPr>
          <w:p w14:paraId="47873E24" w14:textId="77777777" w:rsidR="00777580" w:rsidRPr="00FC145D" w:rsidRDefault="00777580" w:rsidP="00C027F4">
            <w:r w:rsidRPr="00FC145D">
              <w:t>EDTA cream</w:t>
            </w:r>
          </w:p>
        </w:tc>
        <w:tc>
          <w:tcPr>
            <w:tcW w:w="361" w:type="pct"/>
            <w:gridSpan w:val="3"/>
            <w:vAlign w:val="center"/>
          </w:tcPr>
          <w:p w14:paraId="2A67D926" w14:textId="77777777" w:rsidR="00777580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D025A1F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0E4856DE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86.</w:t>
            </w:r>
          </w:p>
        </w:tc>
        <w:tc>
          <w:tcPr>
            <w:tcW w:w="1539" w:type="pct"/>
            <w:gridSpan w:val="4"/>
            <w:vAlign w:val="center"/>
          </w:tcPr>
          <w:p w14:paraId="08394304" w14:textId="77777777" w:rsidR="00777580" w:rsidRPr="00FC145D" w:rsidRDefault="00777580" w:rsidP="00C027F4">
            <w:r w:rsidRPr="00FC145D">
              <w:t>Retraction Card</w:t>
            </w:r>
          </w:p>
        </w:tc>
        <w:tc>
          <w:tcPr>
            <w:tcW w:w="317" w:type="pct"/>
            <w:vAlign w:val="center"/>
          </w:tcPr>
          <w:p w14:paraId="17CCA50E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20E4D132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72FEA649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3E1124B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43.</w:t>
            </w:r>
          </w:p>
        </w:tc>
        <w:tc>
          <w:tcPr>
            <w:tcW w:w="1527" w:type="pct"/>
            <w:gridSpan w:val="4"/>
            <w:vAlign w:val="center"/>
          </w:tcPr>
          <w:p w14:paraId="0C87848A" w14:textId="77777777" w:rsidR="00777580" w:rsidRPr="00FC145D" w:rsidRDefault="00777580" w:rsidP="00C027F4">
            <w:proofErr w:type="spellStart"/>
            <w:r w:rsidRPr="00FC145D">
              <w:t>Cresophene</w:t>
            </w:r>
            <w:proofErr w:type="spellEnd"/>
          </w:p>
        </w:tc>
        <w:tc>
          <w:tcPr>
            <w:tcW w:w="361" w:type="pct"/>
            <w:gridSpan w:val="3"/>
            <w:vAlign w:val="center"/>
          </w:tcPr>
          <w:p w14:paraId="45F46BF0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4CDDACCE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6F3B33C6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87.</w:t>
            </w:r>
          </w:p>
        </w:tc>
        <w:tc>
          <w:tcPr>
            <w:tcW w:w="1539" w:type="pct"/>
            <w:gridSpan w:val="4"/>
            <w:vAlign w:val="center"/>
          </w:tcPr>
          <w:p w14:paraId="4D3E2412" w14:textId="77777777" w:rsidR="00777580" w:rsidRPr="00FC145D" w:rsidRDefault="00777580" w:rsidP="00C027F4">
            <w:r w:rsidRPr="00FC145D">
              <w:t xml:space="preserve">Amalgam Capsules </w:t>
            </w:r>
          </w:p>
        </w:tc>
        <w:tc>
          <w:tcPr>
            <w:tcW w:w="317" w:type="pct"/>
            <w:vAlign w:val="center"/>
          </w:tcPr>
          <w:p w14:paraId="63FAAB2A" w14:textId="77777777" w:rsidR="00777580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2285684A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580" w:rsidRPr="00217062" w14:paraId="48AEA1CC" w14:textId="77777777" w:rsidTr="004D1856">
        <w:trPr>
          <w:gridAfter w:val="2"/>
          <w:wAfter w:w="15" w:type="pct"/>
          <w:trHeight w:val="576"/>
        </w:trPr>
        <w:tc>
          <w:tcPr>
            <w:tcW w:w="266" w:type="pct"/>
            <w:vAlign w:val="center"/>
          </w:tcPr>
          <w:p w14:paraId="2E3E42B2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</w:rPr>
            </w:pPr>
            <w:r w:rsidRPr="00FC145D">
              <w:rPr>
                <w:rFonts w:ascii="Arial" w:hAnsi="Arial" w:cs="Arial"/>
              </w:rPr>
              <w:t>44.</w:t>
            </w:r>
          </w:p>
        </w:tc>
        <w:tc>
          <w:tcPr>
            <w:tcW w:w="1527" w:type="pct"/>
            <w:gridSpan w:val="4"/>
            <w:vAlign w:val="center"/>
          </w:tcPr>
          <w:p w14:paraId="25916A07" w14:textId="77777777" w:rsidR="00777580" w:rsidRPr="00FC145D" w:rsidRDefault="00777580" w:rsidP="00C027F4">
            <w:r w:rsidRPr="00FC145D">
              <w:t>GIC</w:t>
            </w:r>
          </w:p>
        </w:tc>
        <w:tc>
          <w:tcPr>
            <w:tcW w:w="361" w:type="pct"/>
            <w:gridSpan w:val="3"/>
            <w:vAlign w:val="center"/>
          </w:tcPr>
          <w:p w14:paraId="569D4D55" w14:textId="77777777" w:rsidR="00777580" w:rsidRPr="00217062" w:rsidRDefault="00777580" w:rsidP="00C027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BAC97F5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vAlign w:val="center"/>
          </w:tcPr>
          <w:p w14:paraId="574E894A" w14:textId="77777777" w:rsidR="00777580" w:rsidRPr="00FC145D" w:rsidRDefault="00777580" w:rsidP="0064617D">
            <w:pPr>
              <w:widowControl w:val="0"/>
              <w:autoSpaceDE w:val="0"/>
              <w:autoSpaceDN w:val="0"/>
              <w:adjustRightInd w:val="0"/>
              <w:spacing w:beforeLines="40" w:before="96" w:afterLines="40" w:after="96"/>
              <w:rPr>
                <w:rFonts w:ascii="Arial" w:hAnsi="Arial" w:cs="Arial"/>
                <w:sz w:val="20"/>
                <w:szCs w:val="20"/>
              </w:rPr>
            </w:pPr>
            <w:r w:rsidRPr="00FC145D">
              <w:rPr>
                <w:rFonts w:ascii="Arial" w:hAnsi="Arial" w:cs="Arial"/>
                <w:sz w:val="20"/>
                <w:szCs w:val="20"/>
              </w:rPr>
              <w:t>88.</w:t>
            </w:r>
          </w:p>
        </w:tc>
        <w:tc>
          <w:tcPr>
            <w:tcW w:w="1539" w:type="pct"/>
            <w:gridSpan w:val="4"/>
            <w:vAlign w:val="center"/>
          </w:tcPr>
          <w:p w14:paraId="7AF5BC50" w14:textId="77777777" w:rsidR="00777580" w:rsidRPr="00FC145D" w:rsidRDefault="00777580" w:rsidP="00C027F4">
            <w:r w:rsidRPr="00FC145D">
              <w:t>Polishing Brush</w:t>
            </w:r>
          </w:p>
        </w:tc>
        <w:tc>
          <w:tcPr>
            <w:tcW w:w="317" w:type="pct"/>
            <w:vAlign w:val="center"/>
          </w:tcPr>
          <w:p w14:paraId="40464080" w14:textId="77777777" w:rsidR="00777580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622536A7" w14:textId="77777777" w:rsidR="00777580" w:rsidRPr="00217062" w:rsidRDefault="00777580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AF0" w14:paraId="2BC89F7D" w14:textId="77777777" w:rsidTr="00DC7063">
        <w:tblPrEx>
          <w:tblLook w:val="04A0" w:firstRow="1" w:lastRow="0" w:firstColumn="1" w:lastColumn="0" w:noHBand="0" w:noVBand="1"/>
        </w:tblPrEx>
        <w:trPr>
          <w:gridAfter w:val="2"/>
          <w:wAfter w:w="15" w:type="pct"/>
          <w:trHeight w:val="70"/>
        </w:trPr>
        <w:tc>
          <w:tcPr>
            <w:tcW w:w="4985" w:type="pct"/>
            <w:gridSpan w:val="17"/>
          </w:tcPr>
          <w:p w14:paraId="7AEE8747" w14:textId="77777777" w:rsidR="004663CB" w:rsidRDefault="004663CB" w:rsidP="00EA7AF0">
            <w:pPr>
              <w:rPr>
                <w:b/>
                <w:sz w:val="24"/>
              </w:rPr>
            </w:pPr>
          </w:p>
        </w:tc>
      </w:tr>
    </w:tbl>
    <w:p w14:paraId="4A9B3914" w14:textId="77777777" w:rsidR="004663CB" w:rsidRDefault="004663CB" w:rsidP="00D613E8">
      <w:pPr>
        <w:rPr>
          <w:b/>
          <w:sz w:val="24"/>
        </w:rPr>
      </w:pPr>
    </w:p>
    <w:p w14:paraId="3FE996B9" w14:textId="77777777" w:rsidR="002500A6" w:rsidRDefault="002500A6" w:rsidP="00D613E8">
      <w:pPr>
        <w:rPr>
          <w:b/>
          <w:sz w:val="24"/>
        </w:rPr>
      </w:pPr>
    </w:p>
    <w:p w14:paraId="7F48049B" w14:textId="3CAF5433" w:rsidR="002500A6" w:rsidRPr="00BF197B" w:rsidRDefault="002500A6" w:rsidP="002500A6">
      <w:pPr>
        <w:pStyle w:val="Heading1"/>
        <w:ind w:left="1440" w:firstLine="720"/>
        <w:rPr>
          <w:rFonts w:ascii="Times New Roman" w:hAnsi="Times New Roman" w:cs="Times New Roman"/>
          <w:b w:val="0"/>
        </w:rPr>
      </w:pPr>
    </w:p>
    <w:p w14:paraId="17CEC38D" w14:textId="77777777" w:rsidR="002500A6" w:rsidRDefault="002500A6" w:rsidP="00D613E8">
      <w:pPr>
        <w:rPr>
          <w:b/>
          <w:sz w:val="24"/>
        </w:rPr>
      </w:pPr>
    </w:p>
    <w:sectPr w:rsidR="002500A6" w:rsidSect="00502942">
      <w:footerReference w:type="default" r:id="rId17"/>
      <w:pgSz w:w="11907" w:h="16839" w:code="9"/>
      <w:pgMar w:top="1080" w:right="1440" w:bottom="63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1C9FD" w14:textId="77777777" w:rsidR="004065B6" w:rsidRDefault="004065B6" w:rsidP="00D315AC">
      <w:pPr>
        <w:spacing w:after="0" w:line="240" w:lineRule="auto"/>
      </w:pPr>
      <w:r>
        <w:separator/>
      </w:r>
    </w:p>
  </w:endnote>
  <w:endnote w:type="continuationSeparator" w:id="0">
    <w:p w14:paraId="064EF800" w14:textId="77777777" w:rsidR="004065B6" w:rsidRDefault="004065B6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7759"/>
      <w:gridCol w:w="1484"/>
    </w:tblGrid>
    <w:tr w:rsidR="0064617D" w14:paraId="455E062E" w14:textId="77777777" w:rsidTr="0095718D">
      <w:trPr>
        <w:trHeight w:val="360"/>
      </w:trPr>
      <w:tc>
        <w:tcPr>
          <w:tcW w:w="4197" w:type="pct"/>
        </w:tcPr>
        <w:p w14:paraId="318F510D" w14:textId="025D06FB" w:rsidR="0064617D" w:rsidRDefault="0064617D" w:rsidP="00D351E3">
          <w:pPr>
            <w:pStyle w:val="Footer"/>
          </w:pPr>
        </w:p>
      </w:tc>
      <w:tc>
        <w:tcPr>
          <w:tcW w:w="803" w:type="pct"/>
          <w:tcBorders>
            <w:top w:val="nil"/>
          </w:tcBorders>
          <w:shd w:val="clear" w:color="auto" w:fill="D6E3BC" w:themeFill="accent3" w:themeFillTint="66"/>
        </w:tcPr>
        <w:p w14:paraId="62252089" w14:textId="442190B1" w:rsidR="0064617D" w:rsidRPr="008278AC" w:rsidRDefault="0064617D" w:rsidP="0095718D">
          <w:pPr>
            <w:pStyle w:val="Footer"/>
            <w:pBdr>
              <w:top w:val="single" w:sz="4" w:space="0" w:color="8064A2" w:themeColor="accent4"/>
            </w:pBdr>
            <w:jc w:val="right"/>
            <w:rPr>
              <w:color w:val="000000" w:themeColor="text1"/>
            </w:rPr>
          </w:pPr>
          <w:r>
            <w:rPr>
              <w:color w:val="000000" w:themeColor="text1"/>
            </w:rPr>
            <w:t xml:space="preserve">Page </w:t>
          </w:r>
          <w:r w:rsidRPr="008278AC">
            <w:rPr>
              <w:color w:val="000000" w:themeColor="text1"/>
            </w:rPr>
            <w:fldChar w:fldCharType="begin"/>
          </w:r>
          <w:r w:rsidRPr="008278AC">
            <w:rPr>
              <w:color w:val="000000" w:themeColor="text1"/>
            </w:rPr>
            <w:instrText xml:space="preserve"> PAGE    \* MERGEFORMAT </w:instrText>
          </w:r>
          <w:r w:rsidRPr="008278AC">
            <w:rPr>
              <w:color w:val="000000" w:themeColor="text1"/>
            </w:rPr>
            <w:fldChar w:fldCharType="separate"/>
          </w:r>
          <w:r>
            <w:rPr>
              <w:noProof/>
              <w:color w:val="000000" w:themeColor="text1"/>
            </w:rPr>
            <w:t>11</w:t>
          </w:r>
          <w:r w:rsidRPr="008278AC">
            <w:rPr>
              <w:color w:val="000000" w:themeColor="text1"/>
            </w:rPr>
            <w:fldChar w:fldCharType="end"/>
          </w:r>
          <w:r>
            <w:rPr>
              <w:color w:val="000000" w:themeColor="text1"/>
            </w:rPr>
            <w:t xml:space="preserve"> of </w:t>
          </w:r>
          <w:r w:rsidR="004D1856">
            <w:rPr>
              <w:color w:val="000000" w:themeColor="text1"/>
            </w:rPr>
            <w:t>5</w:t>
          </w:r>
        </w:p>
      </w:tc>
    </w:tr>
  </w:tbl>
  <w:p w14:paraId="431FE774" w14:textId="77777777" w:rsidR="0064617D" w:rsidRDefault="006461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C88BC" w14:textId="77777777" w:rsidR="004065B6" w:rsidRDefault="004065B6" w:rsidP="00D315AC">
      <w:pPr>
        <w:spacing w:after="0" w:line="240" w:lineRule="auto"/>
      </w:pPr>
      <w:r>
        <w:separator/>
      </w:r>
    </w:p>
  </w:footnote>
  <w:footnote w:type="continuationSeparator" w:id="0">
    <w:p w14:paraId="63CF5215" w14:textId="77777777" w:rsidR="004065B6" w:rsidRDefault="004065B6" w:rsidP="00D31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331129"/>
    <w:multiLevelType w:val="hybridMultilevel"/>
    <w:tmpl w:val="EF6A6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2423"/>
    <w:multiLevelType w:val="hybridMultilevel"/>
    <w:tmpl w:val="B16AA1B0"/>
    <w:lvl w:ilvl="0" w:tplc="86143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F4F9E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20899"/>
    <w:multiLevelType w:val="hybridMultilevel"/>
    <w:tmpl w:val="22243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NDY3NzIxsjQwMzJU0lEKTi0uzszPAykwrAUA3m4rlywAAAA="/>
  </w:docVars>
  <w:rsids>
    <w:rsidRoot w:val="00DF0339"/>
    <w:rsid w:val="00002DA1"/>
    <w:rsid w:val="0001053D"/>
    <w:rsid w:val="00013908"/>
    <w:rsid w:val="00017833"/>
    <w:rsid w:val="00021546"/>
    <w:rsid w:val="00054091"/>
    <w:rsid w:val="0005740B"/>
    <w:rsid w:val="00075612"/>
    <w:rsid w:val="0007632B"/>
    <w:rsid w:val="000A3060"/>
    <w:rsid w:val="000A41E2"/>
    <w:rsid w:val="000A42A3"/>
    <w:rsid w:val="000B273C"/>
    <w:rsid w:val="000B33E2"/>
    <w:rsid w:val="000C1576"/>
    <w:rsid w:val="000C1B3B"/>
    <w:rsid w:val="000E3BEB"/>
    <w:rsid w:val="001011A0"/>
    <w:rsid w:val="00102B25"/>
    <w:rsid w:val="001203C8"/>
    <w:rsid w:val="00130657"/>
    <w:rsid w:val="00147208"/>
    <w:rsid w:val="00153EEB"/>
    <w:rsid w:val="00166BB9"/>
    <w:rsid w:val="00170C67"/>
    <w:rsid w:val="00176A7C"/>
    <w:rsid w:val="001845AB"/>
    <w:rsid w:val="00186C68"/>
    <w:rsid w:val="001A68AB"/>
    <w:rsid w:val="001B44E9"/>
    <w:rsid w:val="001C585F"/>
    <w:rsid w:val="001D7593"/>
    <w:rsid w:val="001E2DE6"/>
    <w:rsid w:val="00217062"/>
    <w:rsid w:val="00217136"/>
    <w:rsid w:val="002437AA"/>
    <w:rsid w:val="0024531F"/>
    <w:rsid w:val="00246609"/>
    <w:rsid w:val="002500A6"/>
    <w:rsid w:val="002545CC"/>
    <w:rsid w:val="002570B7"/>
    <w:rsid w:val="002574BF"/>
    <w:rsid w:val="002B0993"/>
    <w:rsid w:val="002C2131"/>
    <w:rsid w:val="002E62BC"/>
    <w:rsid w:val="003126F2"/>
    <w:rsid w:val="00322EDC"/>
    <w:rsid w:val="003412E8"/>
    <w:rsid w:val="0034266C"/>
    <w:rsid w:val="003507AA"/>
    <w:rsid w:val="00360355"/>
    <w:rsid w:val="00364101"/>
    <w:rsid w:val="0037788A"/>
    <w:rsid w:val="00385D3D"/>
    <w:rsid w:val="00385FFC"/>
    <w:rsid w:val="003940D9"/>
    <w:rsid w:val="0039575D"/>
    <w:rsid w:val="003A2BFC"/>
    <w:rsid w:val="003A4B21"/>
    <w:rsid w:val="003B1ECD"/>
    <w:rsid w:val="003B383B"/>
    <w:rsid w:val="003C7089"/>
    <w:rsid w:val="003D72B5"/>
    <w:rsid w:val="003F04E7"/>
    <w:rsid w:val="003F1BA8"/>
    <w:rsid w:val="003F67A9"/>
    <w:rsid w:val="00402405"/>
    <w:rsid w:val="004065B6"/>
    <w:rsid w:val="004175B1"/>
    <w:rsid w:val="004203E0"/>
    <w:rsid w:val="004232E6"/>
    <w:rsid w:val="004233C0"/>
    <w:rsid w:val="0044121F"/>
    <w:rsid w:val="00444908"/>
    <w:rsid w:val="004449A4"/>
    <w:rsid w:val="004618E0"/>
    <w:rsid w:val="00465F7B"/>
    <w:rsid w:val="004663CB"/>
    <w:rsid w:val="00470B97"/>
    <w:rsid w:val="00487199"/>
    <w:rsid w:val="00494AAA"/>
    <w:rsid w:val="004970B6"/>
    <w:rsid w:val="004A1BE2"/>
    <w:rsid w:val="004A4C1F"/>
    <w:rsid w:val="004A5208"/>
    <w:rsid w:val="004D122B"/>
    <w:rsid w:val="004D1856"/>
    <w:rsid w:val="004F2BA8"/>
    <w:rsid w:val="00502942"/>
    <w:rsid w:val="00505C32"/>
    <w:rsid w:val="005168B3"/>
    <w:rsid w:val="005204B5"/>
    <w:rsid w:val="005236D6"/>
    <w:rsid w:val="00525A33"/>
    <w:rsid w:val="0053058B"/>
    <w:rsid w:val="00536905"/>
    <w:rsid w:val="005469B0"/>
    <w:rsid w:val="00552DE9"/>
    <w:rsid w:val="00557582"/>
    <w:rsid w:val="00566721"/>
    <w:rsid w:val="00575DB0"/>
    <w:rsid w:val="005A7262"/>
    <w:rsid w:val="005B358C"/>
    <w:rsid w:val="005F2F8F"/>
    <w:rsid w:val="005F6D19"/>
    <w:rsid w:val="00605346"/>
    <w:rsid w:val="00606626"/>
    <w:rsid w:val="00610AF3"/>
    <w:rsid w:val="006261D2"/>
    <w:rsid w:val="0064617D"/>
    <w:rsid w:val="006511C8"/>
    <w:rsid w:val="00651328"/>
    <w:rsid w:val="00654CD1"/>
    <w:rsid w:val="006639EB"/>
    <w:rsid w:val="006725D1"/>
    <w:rsid w:val="006835E0"/>
    <w:rsid w:val="00692068"/>
    <w:rsid w:val="006A1509"/>
    <w:rsid w:val="006B0D25"/>
    <w:rsid w:val="006B3941"/>
    <w:rsid w:val="006B4720"/>
    <w:rsid w:val="006B64DE"/>
    <w:rsid w:val="006D0D4E"/>
    <w:rsid w:val="006D14B9"/>
    <w:rsid w:val="006D6F92"/>
    <w:rsid w:val="006F6678"/>
    <w:rsid w:val="00717464"/>
    <w:rsid w:val="00763636"/>
    <w:rsid w:val="00775FED"/>
    <w:rsid w:val="00777580"/>
    <w:rsid w:val="007838F8"/>
    <w:rsid w:val="00786B07"/>
    <w:rsid w:val="007A1E19"/>
    <w:rsid w:val="007A3DE7"/>
    <w:rsid w:val="007A5920"/>
    <w:rsid w:val="007B01BD"/>
    <w:rsid w:val="007B6046"/>
    <w:rsid w:val="007C4995"/>
    <w:rsid w:val="007D0C87"/>
    <w:rsid w:val="007D2E6F"/>
    <w:rsid w:val="007E6F6E"/>
    <w:rsid w:val="00800D47"/>
    <w:rsid w:val="0080190D"/>
    <w:rsid w:val="00803141"/>
    <w:rsid w:val="00806675"/>
    <w:rsid w:val="00816B46"/>
    <w:rsid w:val="008220D6"/>
    <w:rsid w:val="008278AC"/>
    <w:rsid w:val="00841A15"/>
    <w:rsid w:val="00857456"/>
    <w:rsid w:val="008643A3"/>
    <w:rsid w:val="0087381D"/>
    <w:rsid w:val="008A1F63"/>
    <w:rsid w:val="008B1A18"/>
    <w:rsid w:val="008D4929"/>
    <w:rsid w:val="008D6FCA"/>
    <w:rsid w:val="008E6419"/>
    <w:rsid w:val="009067FF"/>
    <w:rsid w:val="009119A4"/>
    <w:rsid w:val="00927F36"/>
    <w:rsid w:val="00932C5A"/>
    <w:rsid w:val="009454F8"/>
    <w:rsid w:val="0095718D"/>
    <w:rsid w:val="00971666"/>
    <w:rsid w:val="009733C5"/>
    <w:rsid w:val="009739F1"/>
    <w:rsid w:val="00974DA0"/>
    <w:rsid w:val="00990B41"/>
    <w:rsid w:val="00990D96"/>
    <w:rsid w:val="009911D8"/>
    <w:rsid w:val="009951FE"/>
    <w:rsid w:val="009A01CA"/>
    <w:rsid w:val="009C0B60"/>
    <w:rsid w:val="009C4E03"/>
    <w:rsid w:val="009E07B1"/>
    <w:rsid w:val="00A04D4D"/>
    <w:rsid w:val="00A27435"/>
    <w:rsid w:val="00A349E8"/>
    <w:rsid w:val="00A44D81"/>
    <w:rsid w:val="00A45743"/>
    <w:rsid w:val="00A46642"/>
    <w:rsid w:val="00A802D9"/>
    <w:rsid w:val="00AA7A4F"/>
    <w:rsid w:val="00AC3287"/>
    <w:rsid w:val="00AD21C3"/>
    <w:rsid w:val="00AD5C38"/>
    <w:rsid w:val="00AE1E8F"/>
    <w:rsid w:val="00B00E5C"/>
    <w:rsid w:val="00B127A3"/>
    <w:rsid w:val="00BA10D4"/>
    <w:rsid w:val="00BA3558"/>
    <w:rsid w:val="00BD21A2"/>
    <w:rsid w:val="00BD771E"/>
    <w:rsid w:val="00BF07F0"/>
    <w:rsid w:val="00BF197B"/>
    <w:rsid w:val="00BF6074"/>
    <w:rsid w:val="00C027F4"/>
    <w:rsid w:val="00C15165"/>
    <w:rsid w:val="00C267A2"/>
    <w:rsid w:val="00C457BF"/>
    <w:rsid w:val="00C4611B"/>
    <w:rsid w:val="00C86748"/>
    <w:rsid w:val="00C90D50"/>
    <w:rsid w:val="00C96C35"/>
    <w:rsid w:val="00CA344B"/>
    <w:rsid w:val="00CB7811"/>
    <w:rsid w:val="00CC4539"/>
    <w:rsid w:val="00CE30B4"/>
    <w:rsid w:val="00CF30E0"/>
    <w:rsid w:val="00D0094F"/>
    <w:rsid w:val="00D20D49"/>
    <w:rsid w:val="00D273FB"/>
    <w:rsid w:val="00D312D1"/>
    <w:rsid w:val="00D315AC"/>
    <w:rsid w:val="00D34FDC"/>
    <w:rsid w:val="00D351E3"/>
    <w:rsid w:val="00D46D6D"/>
    <w:rsid w:val="00D5059D"/>
    <w:rsid w:val="00D613E8"/>
    <w:rsid w:val="00D63E64"/>
    <w:rsid w:val="00D900B5"/>
    <w:rsid w:val="00DC7063"/>
    <w:rsid w:val="00DE3C1C"/>
    <w:rsid w:val="00DE40C8"/>
    <w:rsid w:val="00DF0339"/>
    <w:rsid w:val="00DF3461"/>
    <w:rsid w:val="00DF7093"/>
    <w:rsid w:val="00DF720B"/>
    <w:rsid w:val="00E12060"/>
    <w:rsid w:val="00E258D8"/>
    <w:rsid w:val="00E369DC"/>
    <w:rsid w:val="00E40F21"/>
    <w:rsid w:val="00E41BDD"/>
    <w:rsid w:val="00E64855"/>
    <w:rsid w:val="00E7296E"/>
    <w:rsid w:val="00E74A20"/>
    <w:rsid w:val="00E776E8"/>
    <w:rsid w:val="00E92C24"/>
    <w:rsid w:val="00E94726"/>
    <w:rsid w:val="00EA7AF0"/>
    <w:rsid w:val="00EA7DCB"/>
    <w:rsid w:val="00EB412E"/>
    <w:rsid w:val="00EB4A61"/>
    <w:rsid w:val="00EB5717"/>
    <w:rsid w:val="00ED0CA0"/>
    <w:rsid w:val="00EE4C4D"/>
    <w:rsid w:val="00F147F5"/>
    <w:rsid w:val="00F263E2"/>
    <w:rsid w:val="00F4648A"/>
    <w:rsid w:val="00F71E49"/>
    <w:rsid w:val="00F725F8"/>
    <w:rsid w:val="00F73A91"/>
    <w:rsid w:val="00F936E1"/>
    <w:rsid w:val="00FB3533"/>
    <w:rsid w:val="00FC3BD3"/>
    <w:rsid w:val="00FD0294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7F3B9"/>
  <w15:docId w15:val="{22DD92E2-1E15-4D3A-9BD9-832C6977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9A4"/>
  </w:style>
  <w:style w:type="paragraph" w:styleId="Heading1">
    <w:name w:val="heading 1"/>
    <w:basedOn w:val="Normal"/>
    <w:next w:val="Normal"/>
    <w:link w:val="Heading1Char"/>
    <w:uiPriority w:val="9"/>
    <w:qFormat/>
    <w:rsid w:val="00250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lang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  <w:style w:type="character" w:customStyle="1" w:styleId="Heading1Char">
    <w:name w:val="Heading 1 Char"/>
    <w:basedOn w:val="DefaultParagraphFont"/>
    <w:link w:val="Heading1"/>
    <w:uiPriority w:val="9"/>
    <w:rsid w:val="00250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Grid-Accent4">
    <w:name w:val="Light Grid Accent 4"/>
    <w:basedOn w:val="TableNormal"/>
    <w:uiPriority w:val="62"/>
    <w:rsid w:val="002500A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IntenseReference">
    <w:name w:val="Intense Reference"/>
    <w:basedOn w:val="DefaultParagraphFont"/>
    <w:uiPriority w:val="32"/>
    <w:qFormat/>
    <w:rsid w:val="002500A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6087-222B-4CEB-A7B2-4708F9FE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</Template>
  <TotalTime>10</TotalTime>
  <Pages>6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imtiaz</dc:creator>
  <cp:lastModifiedBy>KMU</cp:lastModifiedBy>
  <cp:revision>6</cp:revision>
  <cp:lastPrinted>2011-07-25T08:30:00Z</cp:lastPrinted>
  <dcterms:created xsi:type="dcterms:W3CDTF">2015-11-17T16:50:00Z</dcterms:created>
  <dcterms:modified xsi:type="dcterms:W3CDTF">2020-12-08T09:37:00Z</dcterms:modified>
</cp:coreProperties>
</file>